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E25" w:rsidRPr="001E54DA" w:rsidRDefault="00BE0500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color w:val="339966"/>
          <w:sz w:val="40"/>
          <w:szCs w:val="40"/>
          <w:lang w:val="de-DE"/>
        </w:rPr>
      </w:pPr>
      <w:r>
        <w:rPr>
          <w:noProof/>
          <w:lang w:val="de-D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132080</wp:posOffset>
            </wp:positionH>
            <wp:positionV relativeFrom="paragraph">
              <wp:posOffset>-166370</wp:posOffset>
            </wp:positionV>
            <wp:extent cx="687705" cy="670560"/>
            <wp:effectExtent l="0" t="0" r="0" b="0"/>
            <wp:wrapNone/>
            <wp:docPr id="5" name="Bild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E62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 xml:space="preserve">     </w:t>
      </w:r>
      <w:r w:rsidR="00BC3E25" w:rsidRPr="001E54DA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 xml:space="preserve">BALLSPIELVEREIN GRÜN - WEISS  </w:t>
      </w:r>
    </w:p>
    <w:p w:rsidR="00BC3E25" w:rsidRPr="001E54DA" w:rsidRDefault="00BC3E25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color w:val="339966"/>
          <w:sz w:val="40"/>
          <w:szCs w:val="40"/>
          <w:lang w:val="de-DE"/>
        </w:rPr>
      </w:pPr>
      <w:r w:rsidRPr="001E54DA">
        <w:rPr>
          <w:rFonts w:ascii="Arial" w:hAnsi="Arial" w:cs="Arial"/>
          <w:b/>
          <w:bCs/>
          <w:color w:val="339966"/>
          <w:sz w:val="40"/>
          <w:szCs w:val="40"/>
          <w:lang w:val="de-DE"/>
        </w:rPr>
        <w:t>WESEL - FLÜREN e.V.</w:t>
      </w:r>
    </w:p>
    <w:p w:rsidR="00BC3E25" w:rsidRPr="001E54DA" w:rsidRDefault="001F1382" w:rsidP="001F138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color w:val="339966"/>
          <w:sz w:val="17"/>
          <w:szCs w:val="17"/>
          <w:lang w:val="de-DE"/>
        </w:rPr>
      </w:pPr>
      <w:r>
        <w:rPr>
          <w:rFonts w:ascii="Arial" w:hAnsi="Arial" w:cs="Arial"/>
          <w:color w:val="339966"/>
          <w:sz w:val="17"/>
          <w:szCs w:val="17"/>
          <w:lang w:val="de-DE"/>
        </w:rPr>
        <w:t xml:space="preserve"> </w:t>
      </w:r>
      <w:r w:rsidR="00FE39D6">
        <w:rPr>
          <w:rFonts w:ascii="Arial" w:hAnsi="Arial" w:cs="Arial"/>
          <w:color w:val="339966"/>
          <w:sz w:val="17"/>
          <w:szCs w:val="17"/>
          <w:lang w:val="de-DE"/>
        </w:rPr>
        <w:t xml:space="preserve"> </w:t>
      </w: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lang w:val="de-DE"/>
        </w:rPr>
      </w:pP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u w:val="single"/>
          <w:lang w:val="de-DE"/>
        </w:rPr>
      </w:pPr>
      <w:r>
        <w:rPr>
          <w:sz w:val="16"/>
          <w:szCs w:val="16"/>
          <w:u w:val="single"/>
          <w:lang w:val="de-DE"/>
        </w:rPr>
        <w:t xml:space="preserve">                          </w:t>
      </w: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  <w:u w:val="single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79375</wp:posOffset>
                </wp:positionV>
                <wp:extent cx="2908935" cy="15525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61FF" w:rsidRPr="00162963" w:rsidRDefault="007E61FF" w:rsidP="007E61F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Ihr Ansprechpartner : </w:t>
                            </w:r>
                          </w:p>
                          <w:p w:rsidR="007E61FF" w:rsidRPr="00162963" w:rsidRDefault="007E61FF" w:rsidP="007E61F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9C5B8C" w:rsidRPr="00162963" w:rsidRDefault="00DA6CBB" w:rsidP="009C5B8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Abteilungsleiter</w:t>
                            </w:r>
                          </w:p>
                          <w:p w:rsidR="00AC4975" w:rsidRPr="00162963" w:rsidRDefault="00AC4975" w:rsidP="009C5B8C">
                            <w:pPr>
                              <w:rPr>
                                <w:rFonts w:ascii="Arial" w:hAnsi="Arial" w:cs="Arial"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304136" w:rsidRPr="00162963" w:rsidRDefault="00DA6CBB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Wolfgang Heyden</w:t>
                            </w:r>
                          </w:p>
                          <w:p w:rsidR="00304136" w:rsidRPr="00162963" w:rsidRDefault="00DA6CBB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Kastanien Str. 11</w:t>
                            </w:r>
                            <w:r w:rsidR="00304136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, 464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5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Wesel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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Telefon :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  <w:t>028</w:t>
                            </w:r>
                            <w:r w:rsidR="002B27A4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1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- </w:t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52210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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  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fr-FR"/>
                              </w:rPr>
                              <w:t>Mobil : 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fr-FR"/>
                              </w:rPr>
                              <w:tab/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0160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- </w:t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90943185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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>  Fax  :   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r w:rsidR="00BE0500"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  <w:p w:rsidR="00304136" w:rsidRPr="00162963" w:rsidRDefault="00304136" w:rsidP="00304136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</w:rPr>
                              <w:t>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 xml:space="preserve"> E-Mail :      </w:t>
                            </w:r>
                            <w:r w:rsidRPr="00162963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808080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hyperlink r:id="rId10" w:history="1">
                              <w:r w:rsidR="00DA6CBB" w:rsidRPr="00F159F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sz w:val="20"/>
                                  <w:szCs w:val="20"/>
                                  <w:lang w:val="de-DE"/>
                                </w:rPr>
                                <w:t>ogvheyden@web.de</w:t>
                              </w:r>
                            </w:hyperlink>
                          </w:p>
                          <w:p w:rsidR="00DE2A84" w:rsidRPr="00162963" w:rsidRDefault="00DE2A84" w:rsidP="00055BA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5.55pt;margin-top:6.25pt;width:229.05pt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" filled="f" stroked="f">
                <v:textbox>
                  <w:txbxContent>
                    <w:p w:rsidR="007E61FF" w:rsidRPr="00162963" w:rsidRDefault="007E61FF" w:rsidP="007E61FF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Ihr Ansprechpartner : </w:t>
                      </w:r>
                    </w:p>
                    <w:p w:rsidR="007E61FF" w:rsidRPr="00162963" w:rsidRDefault="007E61FF" w:rsidP="007E61FF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</w:p>
                    <w:p w:rsidR="009C5B8C" w:rsidRPr="00162963" w:rsidRDefault="00DA6CBB" w:rsidP="009C5B8C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Abteilungsleiter</w:t>
                      </w:r>
                    </w:p>
                    <w:p w:rsidR="00AC4975" w:rsidRPr="00162963" w:rsidRDefault="00AC4975" w:rsidP="009C5B8C">
                      <w:pPr>
                        <w:rPr>
                          <w:rFonts w:ascii="Arial" w:hAnsi="Arial" w:cs="Arial"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</w:p>
                    <w:p w:rsidR="00304136" w:rsidRPr="00162963" w:rsidRDefault="00DA6CBB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Wolfgang Heyden</w:t>
                      </w:r>
                    </w:p>
                    <w:p w:rsidR="00304136" w:rsidRPr="00162963" w:rsidRDefault="00DA6CBB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Kastanien Str. 11</w:t>
                      </w:r>
                      <w:r w:rsidR="00304136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, 464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5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Wesel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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Telefon :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  <w:t>028</w:t>
                      </w:r>
                      <w:r w:rsidR="002B27A4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1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- </w:t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52210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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  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fr-FR"/>
                        </w:rPr>
                        <w:t>Mobil : 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fr-FR"/>
                        </w:rPr>
                        <w:tab/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0160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- </w:t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90943185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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>  Fax  :   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</w:r>
                      <w:r w:rsidR="00BE0500"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  <w:p w:rsidR="00304136" w:rsidRPr="00162963" w:rsidRDefault="00304136" w:rsidP="00304136">
                      <w:pPr>
                        <w:rPr>
                          <w:rFonts w:ascii="Arial" w:hAnsi="Arial" w:cs="Arial"/>
                          <w:i/>
                          <w:iCs/>
                          <w:noProof/>
                          <w:sz w:val="20"/>
                          <w:szCs w:val="20"/>
                          <w:lang w:val="de-DE"/>
                        </w:rPr>
                      </w:pP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</w:rPr>
                        <w:t>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 xml:space="preserve"> E-Mail :      </w:t>
                      </w:r>
                      <w:r w:rsidRPr="00162963">
                        <w:rPr>
                          <w:rFonts w:ascii="Arial" w:hAnsi="Arial" w:cs="Arial"/>
                          <w:b/>
                          <w:bCs/>
                          <w:noProof/>
                          <w:color w:val="808080"/>
                          <w:sz w:val="20"/>
                          <w:szCs w:val="20"/>
                          <w:lang w:val="de-DE"/>
                        </w:rPr>
                        <w:tab/>
                      </w:r>
                      <w:hyperlink r:id="rId11" w:history="1">
                        <w:r w:rsidR="00DA6CBB" w:rsidRPr="00F159F2">
                          <w:rPr>
                            <w:rStyle w:val="Hyperlink"/>
                            <w:rFonts w:ascii="Arial" w:hAnsi="Arial" w:cs="Arial"/>
                            <w:noProof/>
                            <w:sz w:val="20"/>
                            <w:szCs w:val="20"/>
                            <w:lang w:val="de-DE"/>
                          </w:rPr>
                          <w:t>ogvheyden@web.de</w:t>
                        </w:r>
                      </w:hyperlink>
                    </w:p>
                    <w:p w:rsidR="00DE2A84" w:rsidRPr="00162963" w:rsidRDefault="00DE2A84" w:rsidP="00055BA7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3E25">
        <w:rPr>
          <w:sz w:val="16"/>
          <w:szCs w:val="16"/>
          <w:u w:val="single"/>
          <w:lang w:val="de-DE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BC3E25" w:rsidRPr="00FC4B7E" w:rsidRDefault="00BC3E25">
      <w:pPr>
        <w:pStyle w:val="berschrift1"/>
        <w:rPr>
          <w:rFonts w:ascii="Arial" w:hAnsi="Arial" w:cs="Arial"/>
          <w:b/>
          <w:sz w:val="18"/>
          <w:szCs w:val="18"/>
          <w:u w:val="none"/>
        </w:rPr>
      </w:pPr>
      <w:r w:rsidRPr="00FC4B7E">
        <w:rPr>
          <w:rFonts w:ascii="Arial" w:hAnsi="Arial" w:cs="Arial"/>
          <w:b/>
          <w:sz w:val="18"/>
          <w:szCs w:val="18"/>
          <w:u w:val="none"/>
        </w:rPr>
        <w:t xml:space="preserve">BSV Grün-Weiß Wesel-Flüren e.V.                                                                                                     </w:t>
      </w:r>
    </w:p>
    <w:p w:rsidR="00BC3E25" w:rsidRDefault="00DA6CBB">
      <w:pPr>
        <w:pStyle w:val="berschrift1"/>
        <w:rPr>
          <w:u w:val="none"/>
        </w:rPr>
      </w:pPr>
      <w:r>
        <w:rPr>
          <w:rFonts w:ascii="Arial" w:hAnsi="Arial" w:cs="Arial"/>
          <w:szCs w:val="18"/>
        </w:rPr>
        <w:t>Wolfgang Heyden</w:t>
      </w:r>
      <w:r w:rsidR="0066571E">
        <w:rPr>
          <w:rFonts w:ascii="Arial" w:hAnsi="Arial" w:cs="Arial"/>
          <w:szCs w:val="18"/>
        </w:rPr>
        <w:t xml:space="preserve"> </w:t>
      </w:r>
      <w:r w:rsidR="0066571E" w:rsidRPr="004A7681">
        <w:rPr>
          <w:rFonts w:ascii="Arial" w:hAnsi="Arial" w:cs="Arial"/>
          <w:szCs w:val="18"/>
        </w:rPr>
        <w:t>∙</w:t>
      </w:r>
      <w:r w:rsidR="00E8436D" w:rsidRPr="004A7681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>Kastanien Str. 11</w:t>
      </w:r>
      <w:r w:rsidR="00BE0500">
        <w:rPr>
          <w:rFonts w:ascii="Arial" w:hAnsi="Arial" w:cs="Arial"/>
          <w:szCs w:val="18"/>
        </w:rPr>
        <w:t xml:space="preserve"> </w:t>
      </w:r>
      <w:r w:rsidR="00E8436D" w:rsidRPr="004A7681">
        <w:rPr>
          <w:rFonts w:ascii="Arial" w:hAnsi="Arial" w:cs="Arial"/>
          <w:szCs w:val="18"/>
        </w:rPr>
        <w:t xml:space="preserve">∙ </w:t>
      </w:r>
      <w:r w:rsidR="00BE0500">
        <w:rPr>
          <w:rFonts w:ascii="Arial" w:hAnsi="Arial" w:cs="Arial"/>
          <w:szCs w:val="18"/>
        </w:rPr>
        <w:t>464</w:t>
      </w:r>
      <w:r>
        <w:rPr>
          <w:rFonts w:ascii="Arial" w:hAnsi="Arial" w:cs="Arial"/>
          <w:szCs w:val="18"/>
        </w:rPr>
        <w:t>85</w:t>
      </w:r>
      <w:r w:rsidR="00BE0500">
        <w:rPr>
          <w:rFonts w:ascii="Arial" w:hAnsi="Arial" w:cs="Arial"/>
          <w:szCs w:val="18"/>
        </w:rPr>
        <w:t xml:space="preserve"> </w:t>
      </w:r>
      <w:r w:rsidR="002B27A4">
        <w:rPr>
          <w:rFonts w:ascii="Arial" w:hAnsi="Arial" w:cs="Arial"/>
          <w:szCs w:val="18"/>
        </w:rPr>
        <w:t>Wesel</w:t>
      </w:r>
      <w:r w:rsidR="00BC3E25">
        <w:rPr>
          <w:u w:val="none"/>
        </w:rPr>
        <w:tab/>
      </w:r>
      <w:r w:rsidR="00BC3E25">
        <w:rPr>
          <w:u w:val="none"/>
        </w:rPr>
        <w:tab/>
      </w:r>
      <w:r w:rsidR="00BC3E25">
        <w:rPr>
          <w:u w:val="none"/>
        </w:rPr>
        <w:tab/>
      </w:r>
      <w:r w:rsidR="00BC3E25">
        <w:rPr>
          <w:u w:val="none"/>
        </w:rPr>
        <w:tab/>
      </w: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2"/>
          <w:szCs w:val="20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67310</wp:posOffset>
                </wp:positionV>
                <wp:extent cx="3080385" cy="11811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2963" w:rsidRDefault="00162963" w:rsidP="00037164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</w:p>
                          <w:p w:rsidR="00162963" w:rsidRDefault="00162963" w:rsidP="00037164">
                            <w:pPr>
                              <w:rPr>
                                <w:rFonts w:ascii="Lucida Sans" w:hAnsi="Lucida Sans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</w:p>
                          <w:p w:rsidR="00DA6CBB" w:rsidRPr="00162963" w:rsidRDefault="00DA6CBB" w:rsidP="0003716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de-DE"/>
                              </w:rPr>
                              <w:t>An die Mitglieder der Leichtathletikabteilung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6.7pt;margin-top:5.3pt;width:242.55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TXugIAAME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" filled="f" stroked="f">
                <v:textbox>
                  <w:txbxContent>
                    <w:p w:rsidR="00162963" w:rsidRDefault="00162963" w:rsidP="00037164">
                      <w:pPr>
                        <w:rPr>
                          <w:rFonts w:ascii="Lucida Sans" w:hAnsi="Lucida Sans"/>
                          <w:b/>
                          <w:bCs/>
                          <w:sz w:val="16"/>
                          <w:lang w:val="de-DE"/>
                        </w:rPr>
                      </w:pPr>
                    </w:p>
                    <w:p w:rsidR="00162963" w:rsidRDefault="00162963" w:rsidP="00037164">
                      <w:pPr>
                        <w:rPr>
                          <w:rFonts w:ascii="Lucida Sans" w:hAnsi="Lucida Sans"/>
                          <w:b/>
                          <w:bCs/>
                          <w:sz w:val="16"/>
                          <w:lang w:val="de-DE"/>
                        </w:rPr>
                      </w:pPr>
                    </w:p>
                    <w:p w:rsidR="00DA6CBB" w:rsidRPr="00162963" w:rsidRDefault="00DA6CBB" w:rsidP="00037164">
                      <w:pP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de-DE"/>
                        </w:rPr>
                        <w:t>An die Mitglieder der Leichtathletikabteilung</w:t>
                      </w:r>
                    </w:p>
                  </w:txbxContent>
                </v:textbox>
              </v:shape>
            </w:pict>
          </mc:Fallback>
        </mc:AlternateContent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  <w:r w:rsidR="00BC3E25">
        <w:rPr>
          <w:sz w:val="12"/>
          <w:szCs w:val="20"/>
          <w:lang w:val="de-DE"/>
        </w:rPr>
        <w:tab/>
      </w:r>
    </w:p>
    <w:p w:rsidR="007E61FF" w:rsidRDefault="007E61FF">
      <w:pPr>
        <w:ind w:right="137"/>
        <w:rPr>
          <w:rFonts w:ascii="Arial" w:hAnsi="Arial" w:cs="Arial"/>
          <w:b/>
          <w:lang w:val="de-DE"/>
        </w:rPr>
      </w:pPr>
    </w:p>
    <w:p w:rsidR="00037164" w:rsidRDefault="00037164">
      <w:pPr>
        <w:ind w:right="137"/>
        <w:rPr>
          <w:rFonts w:ascii="Arial" w:hAnsi="Arial" w:cs="Arial"/>
          <w:b/>
          <w:lang w:val="de-DE"/>
        </w:rPr>
      </w:pPr>
    </w:p>
    <w:p w:rsidR="00037164" w:rsidRDefault="00037164">
      <w:pPr>
        <w:ind w:right="137"/>
        <w:rPr>
          <w:rFonts w:ascii="Arial" w:hAnsi="Arial" w:cs="Arial"/>
          <w:b/>
          <w:lang w:val="de-DE"/>
        </w:rPr>
      </w:pPr>
    </w:p>
    <w:p w:rsidR="00BC3E25" w:rsidRPr="005D09F9" w:rsidRDefault="00CD53F6">
      <w:pPr>
        <w:ind w:right="137"/>
        <w:rPr>
          <w:rFonts w:ascii="Arial" w:hAnsi="Arial" w:cs="Arial"/>
          <w:b/>
          <w:lang w:val="de-DE"/>
        </w:rPr>
      </w:pPr>
      <w:r w:rsidRPr="00CD53F6">
        <w:rPr>
          <w:rFonts w:ascii="Arial" w:hAnsi="Arial" w:cs="Arial"/>
          <w:noProof/>
          <w:lang w:val="de-DE"/>
        </w:rPr>
        <w:t xml:space="preserve"> </w:t>
      </w:r>
    </w:p>
    <w:p w:rsidR="00BC3E25" w:rsidRDefault="00CD53F6">
      <w:pPr>
        <w:ind w:right="137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</w:p>
    <w:p w:rsidR="00BC3E25" w:rsidRDefault="00BC3E25">
      <w:pPr>
        <w:ind w:left="137" w:right="137"/>
        <w:rPr>
          <w:rFonts w:ascii="Arial" w:hAnsi="Arial" w:cs="Arial"/>
          <w:lang w:val="de-DE"/>
        </w:rPr>
      </w:pPr>
    </w:p>
    <w:p w:rsidR="00BC3E25" w:rsidRDefault="00BE05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165100</wp:posOffset>
                </wp:positionV>
                <wp:extent cx="1746885" cy="31432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431" w:rsidRPr="00162963" w:rsidRDefault="008362D3" w:rsidP="00FF643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  <w:t>27</w:t>
                            </w:r>
                            <w:r w:rsidR="00DA6CBB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lang w:val="de-DE"/>
                              </w:rPr>
                              <w:t>März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265.55pt;margin-top:13pt;width:137.5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" filled="f" stroked="f">
                <v:textbox>
                  <w:txbxContent>
                    <w:p w:rsidR="00FF6431" w:rsidRPr="00162963" w:rsidRDefault="008362D3" w:rsidP="00FF6431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  <w:t>27</w:t>
                      </w:r>
                      <w:r w:rsidR="00DA6CBB"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lang w:val="de-DE"/>
                        </w:rPr>
                        <w:t>März 2019</w:t>
                      </w:r>
                    </w:p>
                  </w:txbxContent>
                </v:textbox>
              </v:shape>
            </w:pict>
          </mc:Fallback>
        </mc:AlternateContent>
      </w:r>
      <w:r w:rsidR="00CD53F6">
        <w:rPr>
          <w:rFonts w:ascii="Arial" w:hAnsi="Arial" w:cs="Arial"/>
          <w:lang w:val="de-DE"/>
        </w:rPr>
        <w:t xml:space="preserve"> </w:t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  <w:r w:rsidR="00BC3E25">
        <w:rPr>
          <w:rFonts w:ascii="Arial" w:hAnsi="Arial" w:cs="Arial"/>
          <w:lang w:val="de-DE"/>
        </w:rPr>
        <w:tab/>
      </w:r>
    </w:p>
    <w:p w:rsidR="00162963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</w:p>
    <w:p w:rsidR="00162963" w:rsidRDefault="001629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</w:p>
    <w:p w:rsidR="00BC3E25" w:rsidRDefault="00BC3E2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</w:p>
    <w:p w:rsidR="00FF6431" w:rsidRDefault="00E43014" w:rsidP="00FF6431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BC3E25">
        <w:rPr>
          <w:rFonts w:ascii="Arial" w:hAnsi="Arial" w:cs="Arial"/>
        </w:rPr>
        <w:tab/>
      </w:r>
      <w:r w:rsidR="00BC3E25">
        <w:rPr>
          <w:rFonts w:ascii="Arial" w:hAnsi="Arial" w:cs="Arial"/>
        </w:rPr>
        <w:tab/>
      </w:r>
      <w:r w:rsidR="00BC3E25">
        <w:rPr>
          <w:rFonts w:ascii="Arial" w:hAnsi="Arial" w:cs="Arial"/>
          <w:sz w:val="22"/>
          <w:szCs w:val="22"/>
        </w:rPr>
        <w:t xml:space="preserve"> </w:t>
      </w:r>
      <w:r w:rsidR="00BC3E25">
        <w:rPr>
          <w:rFonts w:ascii="Arial" w:hAnsi="Arial" w:cs="Arial"/>
          <w:sz w:val="22"/>
          <w:szCs w:val="22"/>
        </w:rPr>
        <w:tab/>
      </w:r>
    </w:p>
    <w:p w:rsidR="0015206D" w:rsidRPr="00162963" w:rsidRDefault="00DA6CBB" w:rsidP="004D6E4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Einladun</w:t>
      </w:r>
      <w:r w:rsidR="008362D3">
        <w:rPr>
          <w:rFonts w:ascii="Arial" w:hAnsi="Arial" w:cs="Arial"/>
          <w:b/>
        </w:rPr>
        <w:t>g zur Abteilungsversammlung 2019</w:t>
      </w:r>
    </w:p>
    <w:p w:rsidR="0015206D" w:rsidRDefault="0015206D" w:rsidP="004D6E49">
      <w:pPr>
        <w:pStyle w:val="Tex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b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Liebe Leichtathleten,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8362D3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am 27.03.2019</w:t>
      </w:r>
      <w:r w:rsidR="00DA6CBB">
        <w:rPr>
          <w:rFonts w:ascii="Arial" w:hAnsi="Arial" w:cs="Arial"/>
          <w:sz w:val="22"/>
          <w:lang w:val="de-DE"/>
        </w:rPr>
        <w:t xml:space="preserve"> findet um 19:30 Uhr im Flürener Vereinsheim am Waldstadion die jährliche Abteilungsversammlung statt.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Tagesordnung: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Begrüßung durch die Abteilungsleitung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Berichte der Übungsleiter</w:t>
      </w:r>
      <w:r w:rsidR="00A32F92">
        <w:rPr>
          <w:rFonts w:ascii="Arial" w:hAnsi="Arial" w:cs="Arial"/>
          <w:sz w:val="22"/>
          <w:lang w:val="de-DE"/>
        </w:rPr>
        <w:t>(innen)</w:t>
      </w:r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Bericht des Sportwartes</w:t>
      </w:r>
    </w:p>
    <w:p w:rsidR="00DA6CBB" w:rsidRPr="00DA6CBB" w:rsidRDefault="008362D3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Terminübersicht 2019</w:t>
      </w:r>
    </w:p>
    <w:p w:rsidR="00DA6CBB" w:rsidRDefault="008362D3" w:rsidP="00DA6CBB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11</w:t>
      </w:r>
      <w:r w:rsidR="00DA6CBB">
        <w:rPr>
          <w:rFonts w:ascii="Arial" w:hAnsi="Arial" w:cs="Arial"/>
          <w:sz w:val="22"/>
          <w:lang w:val="de-DE"/>
        </w:rPr>
        <w:t>.04. Jahreshauptversammlung GWF Vereinsheim Waldstadion</w:t>
      </w:r>
    </w:p>
    <w:p w:rsidR="00DA6CBB" w:rsidRDefault="008362D3" w:rsidP="008362D3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01.05. Halbmarathon Waldstadion (Besprechung Organisationsablauf)</w:t>
      </w:r>
      <w:bookmarkStart w:id="0" w:name="_GoBack"/>
      <w:bookmarkEnd w:id="0"/>
    </w:p>
    <w:p w:rsidR="00DA6CBB" w:rsidRDefault="00DA6CBB" w:rsidP="00DA6CBB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Sonstige Themen / Diskussion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  <w:tab w:val="left" w:pos="4260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ab/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Mit sportlichen Grüßen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lang w:val="de-DE"/>
        </w:rPr>
      </w:pPr>
      <w:r>
        <w:rPr>
          <w:rFonts w:ascii="Arial" w:hAnsi="Arial" w:cs="Arial"/>
          <w:b/>
          <w:bCs/>
          <w:sz w:val="22"/>
          <w:lang w:val="de-DE"/>
        </w:rPr>
        <w:t>BSV Grün-Weiß Wesel-Flüren e.V.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Wolfgang Heyden               Hans-Jürgen Wiedner</w:t>
      </w:r>
    </w:p>
    <w:p w:rsidR="00DA6CBB" w:rsidRDefault="00DA6CBB" w:rsidP="00DA6CBB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lang w:val="de-DE"/>
        </w:rPr>
      </w:pPr>
      <w:r>
        <w:rPr>
          <w:rFonts w:ascii="Arial" w:hAnsi="Arial" w:cs="Arial"/>
          <w:sz w:val="22"/>
          <w:lang w:val="de-DE"/>
        </w:rPr>
        <w:t>Abteilungsleiter                   stellv. Abteilungsleiter</w:t>
      </w:r>
    </w:p>
    <w:p w:rsidR="00162963" w:rsidRDefault="00162963" w:rsidP="001F1382">
      <w:pPr>
        <w:tabs>
          <w:tab w:val="left" w:pos="7371"/>
        </w:tabs>
        <w:rPr>
          <w:rFonts w:ascii="Arial" w:hAnsi="Arial" w:cs="Arial"/>
          <w:lang w:val="de-DE"/>
        </w:rPr>
      </w:pPr>
    </w:p>
    <w:p w:rsidR="0015206D" w:rsidRPr="006C26E4" w:rsidRDefault="006C26E4" w:rsidP="006C26E4">
      <w:pPr>
        <w:tabs>
          <w:tab w:val="left" w:pos="3705"/>
        </w:tabs>
        <w:rPr>
          <w:lang w:val="de-DE"/>
        </w:rPr>
      </w:pPr>
      <w:r>
        <w:rPr>
          <w:lang w:val="de-DE"/>
        </w:rPr>
        <w:tab/>
      </w:r>
    </w:p>
    <w:sectPr w:rsidR="0015206D" w:rsidRPr="006C26E4" w:rsidSect="00374F43">
      <w:footerReference w:type="default" r:id="rId12"/>
      <w:footnotePr>
        <w:numRestart w:val="eachSect"/>
      </w:footnotePr>
      <w:pgSz w:w="11901" w:h="16840" w:code="9"/>
      <w:pgMar w:top="567" w:right="1134" w:bottom="1418" w:left="1418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A36" w:rsidRDefault="00396A36">
      <w:r>
        <w:separator/>
      </w:r>
    </w:p>
  </w:endnote>
  <w:endnote w:type="continuationSeparator" w:id="0">
    <w:p w:rsidR="00396A36" w:rsidRDefault="0039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9E6" w:rsidRPr="009A66FC" w:rsidRDefault="00E809E6" w:rsidP="00E809E6">
    <w:pPr>
      <w:pStyle w:val="Fuzeile"/>
      <w:tabs>
        <w:tab w:val="clear" w:pos="9072"/>
        <w:tab w:val="right" w:pos="9498"/>
      </w:tabs>
      <w:rPr>
        <w:rFonts w:ascii="Arial" w:hAnsi="Arial" w:cs="Arial"/>
        <w:b/>
        <w:color w:val="808080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Vorstand : 1. Vorsitzender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Wolfgang Hansen</w:t>
    </w:r>
    <w:r w:rsidR="00DA6CBB">
      <w:rPr>
        <w:rFonts w:ascii="Arial" w:hAnsi="Arial" w:cs="Arial"/>
        <w:b/>
        <w:color w:val="808080"/>
        <w:sz w:val="16"/>
        <w:szCs w:val="16"/>
        <w:lang w:val="de-DE"/>
      </w:rPr>
      <w:t>,  2. Vorsitzender komm. Hans-Jürgen Wiedner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,  Schatzmeister Werner Kiehle, </w:t>
    </w:r>
  </w:p>
  <w:p w:rsidR="00E809E6" w:rsidRPr="009A66FC" w:rsidRDefault="00E809E6" w:rsidP="00E809E6">
    <w:pPr>
      <w:pStyle w:val="Fuzeile"/>
      <w:tabs>
        <w:tab w:val="clear" w:pos="9072"/>
        <w:tab w:val="right" w:pos="9498"/>
      </w:tabs>
      <w:rPr>
        <w:rFonts w:ascii="Arial" w:hAnsi="Arial" w:cs="Arial"/>
        <w:b/>
        <w:color w:val="808080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               </w:t>
    </w:r>
    <w:r w:rsidR="00107DF4"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 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1.Geschäftsführer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Detlev Major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>, 2.Geschäftsführer</w:t>
    </w:r>
    <w:r w:rsidR="00736480" w:rsidRPr="009A66FC">
      <w:rPr>
        <w:rFonts w:ascii="Arial" w:hAnsi="Arial" w:cs="Arial"/>
        <w:b/>
        <w:color w:val="808080"/>
        <w:sz w:val="16"/>
        <w:szCs w:val="16"/>
        <w:lang w:val="de-DE"/>
      </w:rPr>
      <w:t>in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 </w:t>
    </w:r>
    <w:r w:rsidR="00BE0500">
      <w:rPr>
        <w:rFonts w:ascii="Arial" w:hAnsi="Arial" w:cs="Arial"/>
        <w:b/>
        <w:color w:val="808080"/>
        <w:sz w:val="16"/>
        <w:szCs w:val="16"/>
        <w:lang w:val="de-DE"/>
      </w:rPr>
      <w:t>Wolfgang Gerth</w:t>
    </w:r>
    <w:r w:rsidRPr="009A66FC">
      <w:rPr>
        <w:rFonts w:ascii="Arial" w:hAnsi="Arial" w:cs="Arial"/>
        <w:b/>
        <w:color w:val="808080"/>
        <w:sz w:val="16"/>
        <w:szCs w:val="16"/>
        <w:lang w:val="de-DE"/>
      </w:rPr>
      <w:t xml:space="preserve">, Pressewart </w:t>
    </w:r>
    <w:r w:rsidR="00E55013" w:rsidRPr="009A66FC">
      <w:rPr>
        <w:rFonts w:ascii="Arial" w:hAnsi="Arial" w:cs="Arial"/>
        <w:b/>
        <w:color w:val="808080"/>
        <w:sz w:val="16"/>
        <w:szCs w:val="16"/>
        <w:lang w:val="de-DE"/>
      </w:rPr>
      <w:t>Hans-Jürgen Wiedner</w:t>
    </w:r>
  </w:p>
  <w:p w:rsidR="00E809E6" w:rsidRPr="009A66FC" w:rsidRDefault="00E809E6" w:rsidP="00F24D8F">
    <w:pPr>
      <w:pStyle w:val="Fuzeile"/>
      <w:jc w:val="right"/>
      <w:rPr>
        <w:rFonts w:ascii="Arial" w:hAnsi="Arial" w:cs="Arial"/>
        <w:b/>
        <w:color w:val="808080"/>
        <w:sz w:val="14"/>
        <w:szCs w:val="14"/>
        <w:lang w:val="de-DE"/>
      </w:rPr>
    </w:pPr>
    <w:r w:rsidRPr="009A66FC">
      <w:rPr>
        <w:rFonts w:ascii="Arial" w:hAnsi="Arial" w:cs="Arial"/>
        <w:b/>
        <w:color w:val="808080"/>
        <w:sz w:val="14"/>
        <w:szCs w:val="14"/>
        <w:lang w:val="de-DE"/>
      </w:rPr>
      <w:t xml:space="preserve"> </w:t>
    </w:r>
  </w:p>
  <w:p w:rsidR="00475CD2" w:rsidRPr="009A66FC" w:rsidRDefault="00475CD2" w:rsidP="00F24D8F">
    <w:pPr>
      <w:tabs>
        <w:tab w:val="left" w:pos="3402"/>
        <w:tab w:val="left" w:pos="6804"/>
      </w:tabs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Nieder</w:t>
    </w:r>
    <w:r w:rsidR="00144AFF">
      <w:rPr>
        <w:rFonts w:ascii="Arial" w:hAnsi="Arial" w:cs="Arial"/>
        <w:b/>
        <w:color w:val="808080"/>
        <w:spacing w:val="-4"/>
        <w:sz w:val="16"/>
        <w:szCs w:val="16"/>
        <w:lang w:val="de-DE"/>
      </w:rPr>
      <w:t>rheinische Sparkasse RheinLippe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Volksbank Rhein-Lippe</w:t>
    </w:r>
    <w:r w:rsidR="001B1AFE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eG</w:t>
    </w:r>
    <w:r w:rsidR="00BE0500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Wesel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Amtsgericht Duisburg VR 30273</w:t>
    </w:r>
  </w:p>
  <w:p w:rsidR="00475CD2" w:rsidRPr="009A66FC" w:rsidRDefault="001B1AFE" w:rsidP="00F24D8F">
    <w:pPr>
      <w:tabs>
        <w:tab w:val="left" w:pos="3402"/>
        <w:tab w:val="left" w:pos="6804"/>
      </w:tabs>
      <w:autoSpaceDE/>
      <w:autoSpaceDN/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IBAN: DE21 3565 0000 0000 371</w:t>
    </w:r>
    <w:r w:rsidR="00707AE7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5 0</w:t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0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                 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IBAN: DE62 3566 0599 2000 0690 11   </w:t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    </w:t>
    </w:r>
    <w:r w:rsidR="00107DF4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 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>LSB-Vereinskennziffer 1512025</w:t>
    </w:r>
  </w:p>
  <w:p w:rsidR="00475CD2" w:rsidRPr="009A66FC" w:rsidRDefault="001B1AFE" w:rsidP="00EE0FCC">
    <w:pPr>
      <w:tabs>
        <w:tab w:val="left" w:pos="3402"/>
        <w:tab w:val="left" w:pos="6804"/>
      </w:tabs>
      <w:autoSpaceDE/>
      <w:autoSpaceDN/>
      <w:ind w:left="-567"/>
      <w:rPr>
        <w:rFonts w:ascii="Arial" w:hAnsi="Arial" w:cs="Arial"/>
        <w:b/>
        <w:color w:val="808080"/>
        <w:spacing w:val="-4"/>
        <w:sz w:val="16"/>
        <w:szCs w:val="16"/>
        <w:lang w:val="de-DE"/>
      </w:rPr>
    </w:pP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BIC   : WELADED1WES                                           </w:t>
    </w:r>
    <w:r w:rsidR="00176273"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Pr="009A66FC">
      <w:rPr>
        <w:rFonts w:ascii="Arial" w:hAnsi="Arial" w:cs="Arial"/>
        <w:b/>
        <w:color w:val="808080"/>
        <w:spacing w:val="-4"/>
        <w:sz w:val="16"/>
        <w:szCs w:val="16"/>
        <w:lang w:val="de-DE"/>
      </w:rPr>
      <w:t xml:space="preserve">BIC   : GENODED1RLW                                </w:t>
    </w:r>
    <w:r w:rsidR="00EE0FCC">
      <w:rPr>
        <w:rFonts w:ascii="Arial" w:hAnsi="Arial" w:cs="Arial"/>
        <w:b/>
        <w:color w:val="808080"/>
        <w:spacing w:val="-4"/>
        <w:sz w:val="16"/>
        <w:szCs w:val="16"/>
        <w:lang w:val="de-DE"/>
      </w:rPr>
      <w:tab/>
    </w:r>
    <w:r w:rsidR="00475CD2" w:rsidRPr="009A66FC">
      <w:rPr>
        <w:rFonts w:ascii="Arial" w:hAnsi="Arial" w:cs="Arial"/>
        <w:b/>
        <w:color w:val="808080"/>
        <w:spacing w:val="-4"/>
        <w:sz w:val="16"/>
        <w:szCs w:val="16"/>
        <w:lang w:val="es-ES_tradnl"/>
      </w:rPr>
      <w:t>Steuer-Nr.: 130 / 5995 / 0042</w:t>
    </w:r>
  </w:p>
  <w:p w:rsidR="00475CD2" w:rsidRPr="00E809E6" w:rsidRDefault="00475CD2" w:rsidP="00F24D8F">
    <w:pPr>
      <w:tabs>
        <w:tab w:val="left" w:pos="3402"/>
        <w:tab w:val="left" w:pos="6804"/>
      </w:tabs>
      <w:ind w:left="-567"/>
      <w:rPr>
        <w:rFonts w:ascii="Arial" w:hAnsi="Arial" w:cs="Arial"/>
        <w:spacing w:val="-4"/>
        <w:sz w:val="16"/>
        <w:szCs w:val="16"/>
        <w:lang w:val="de-DE"/>
      </w:rPr>
    </w:pPr>
  </w:p>
  <w:p w:rsidR="00E809E6" w:rsidRPr="00E809E6" w:rsidRDefault="00E809E6" w:rsidP="00E809E6">
    <w:pPr>
      <w:tabs>
        <w:tab w:val="left" w:pos="3402"/>
        <w:tab w:val="left" w:pos="6804"/>
      </w:tabs>
      <w:ind w:left="-567"/>
      <w:rPr>
        <w:rFonts w:ascii="Arial" w:hAnsi="Arial" w:cs="Arial"/>
        <w:spacing w:val="-4"/>
        <w:sz w:val="16"/>
        <w:szCs w:val="16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A36" w:rsidRDefault="00396A36">
      <w:r>
        <w:separator/>
      </w:r>
    </w:p>
  </w:footnote>
  <w:footnote w:type="continuationSeparator" w:id="0">
    <w:p w:rsidR="00396A36" w:rsidRDefault="00396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34078"/>
    <w:multiLevelType w:val="hybridMultilevel"/>
    <w:tmpl w:val="AD6475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23AA"/>
    <w:multiLevelType w:val="hybridMultilevel"/>
    <w:tmpl w:val="8466B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76F2A"/>
    <w:multiLevelType w:val="hybridMultilevel"/>
    <w:tmpl w:val="DF624F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02B82"/>
    <w:multiLevelType w:val="hybridMultilevel"/>
    <w:tmpl w:val="85FEEA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D5950"/>
    <w:multiLevelType w:val="hybridMultilevel"/>
    <w:tmpl w:val="AEC8D1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661DB"/>
    <w:multiLevelType w:val="hybridMultilevel"/>
    <w:tmpl w:val="3432AB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D78D9"/>
    <w:multiLevelType w:val="hybridMultilevel"/>
    <w:tmpl w:val="73028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99"/>
    <w:rsid w:val="00021011"/>
    <w:rsid w:val="00037164"/>
    <w:rsid w:val="00043952"/>
    <w:rsid w:val="00055BA7"/>
    <w:rsid w:val="000645C1"/>
    <w:rsid w:val="00067758"/>
    <w:rsid w:val="0007314F"/>
    <w:rsid w:val="0008383C"/>
    <w:rsid w:val="00085833"/>
    <w:rsid w:val="000A74D4"/>
    <w:rsid w:val="000A7F2F"/>
    <w:rsid w:val="000B08CA"/>
    <w:rsid w:val="000B4A34"/>
    <w:rsid w:val="000C4BC4"/>
    <w:rsid w:val="00100A92"/>
    <w:rsid w:val="00105C4C"/>
    <w:rsid w:val="00107DF4"/>
    <w:rsid w:val="00132E8F"/>
    <w:rsid w:val="00140D68"/>
    <w:rsid w:val="00144AFF"/>
    <w:rsid w:val="0015206D"/>
    <w:rsid w:val="00162963"/>
    <w:rsid w:val="00176273"/>
    <w:rsid w:val="00194D6B"/>
    <w:rsid w:val="001B11F1"/>
    <w:rsid w:val="001B1AFE"/>
    <w:rsid w:val="001E54DA"/>
    <w:rsid w:val="001E70B5"/>
    <w:rsid w:val="001F1382"/>
    <w:rsid w:val="00213F85"/>
    <w:rsid w:val="00215301"/>
    <w:rsid w:val="00231B4E"/>
    <w:rsid w:val="002404C0"/>
    <w:rsid w:val="0025464F"/>
    <w:rsid w:val="00261575"/>
    <w:rsid w:val="00263ACE"/>
    <w:rsid w:val="00292296"/>
    <w:rsid w:val="002B27A4"/>
    <w:rsid w:val="002B57F6"/>
    <w:rsid w:val="00304136"/>
    <w:rsid w:val="00306599"/>
    <w:rsid w:val="0033798E"/>
    <w:rsid w:val="003601F6"/>
    <w:rsid w:val="00374F43"/>
    <w:rsid w:val="003858ED"/>
    <w:rsid w:val="00396A36"/>
    <w:rsid w:val="003C207D"/>
    <w:rsid w:val="003E03D1"/>
    <w:rsid w:val="003F0301"/>
    <w:rsid w:val="003F472A"/>
    <w:rsid w:val="00401D06"/>
    <w:rsid w:val="0040205C"/>
    <w:rsid w:val="00415AEA"/>
    <w:rsid w:val="004376A0"/>
    <w:rsid w:val="00464310"/>
    <w:rsid w:val="00471D9E"/>
    <w:rsid w:val="004745EE"/>
    <w:rsid w:val="00475CD2"/>
    <w:rsid w:val="00487525"/>
    <w:rsid w:val="004A634A"/>
    <w:rsid w:val="004D6E49"/>
    <w:rsid w:val="004E0406"/>
    <w:rsid w:val="004E1A53"/>
    <w:rsid w:val="004E7C8C"/>
    <w:rsid w:val="004F66B2"/>
    <w:rsid w:val="005011F4"/>
    <w:rsid w:val="00510195"/>
    <w:rsid w:val="00525BDC"/>
    <w:rsid w:val="005677D0"/>
    <w:rsid w:val="00571999"/>
    <w:rsid w:val="00575D4D"/>
    <w:rsid w:val="00576F98"/>
    <w:rsid w:val="0058246C"/>
    <w:rsid w:val="005846D7"/>
    <w:rsid w:val="005B4E62"/>
    <w:rsid w:val="005C2AF5"/>
    <w:rsid w:val="005C7663"/>
    <w:rsid w:val="005D09F9"/>
    <w:rsid w:val="005D1AC5"/>
    <w:rsid w:val="005E7507"/>
    <w:rsid w:val="0064719A"/>
    <w:rsid w:val="00651072"/>
    <w:rsid w:val="0066571E"/>
    <w:rsid w:val="00670B50"/>
    <w:rsid w:val="00677972"/>
    <w:rsid w:val="00686A65"/>
    <w:rsid w:val="006A4515"/>
    <w:rsid w:val="006A7831"/>
    <w:rsid w:val="006C0397"/>
    <w:rsid w:val="006C26E4"/>
    <w:rsid w:val="00707AE7"/>
    <w:rsid w:val="007126E2"/>
    <w:rsid w:val="0072645D"/>
    <w:rsid w:val="00736480"/>
    <w:rsid w:val="00743BA9"/>
    <w:rsid w:val="00766653"/>
    <w:rsid w:val="00772625"/>
    <w:rsid w:val="0078046B"/>
    <w:rsid w:val="00793A21"/>
    <w:rsid w:val="007A0D82"/>
    <w:rsid w:val="007C2261"/>
    <w:rsid w:val="007E61FF"/>
    <w:rsid w:val="007F0C93"/>
    <w:rsid w:val="008306D6"/>
    <w:rsid w:val="0083488C"/>
    <w:rsid w:val="008362D3"/>
    <w:rsid w:val="00895C2F"/>
    <w:rsid w:val="00897614"/>
    <w:rsid w:val="00897D19"/>
    <w:rsid w:val="008A73CC"/>
    <w:rsid w:val="008D2F7A"/>
    <w:rsid w:val="008F01D7"/>
    <w:rsid w:val="00912CE7"/>
    <w:rsid w:val="0091467B"/>
    <w:rsid w:val="00983A51"/>
    <w:rsid w:val="00997E3E"/>
    <w:rsid w:val="00997F64"/>
    <w:rsid w:val="009A4FAF"/>
    <w:rsid w:val="009A66FC"/>
    <w:rsid w:val="009C5B8C"/>
    <w:rsid w:val="009D0EA1"/>
    <w:rsid w:val="009E2C77"/>
    <w:rsid w:val="009E2C95"/>
    <w:rsid w:val="009E3417"/>
    <w:rsid w:val="009E607B"/>
    <w:rsid w:val="009F1200"/>
    <w:rsid w:val="009F79B0"/>
    <w:rsid w:val="00A04708"/>
    <w:rsid w:val="00A07960"/>
    <w:rsid w:val="00A304B0"/>
    <w:rsid w:val="00A319B2"/>
    <w:rsid w:val="00A32F92"/>
    <w:rsid w:val="00A41C91"/>
    <w:rsid w:val="00A93975"/>
    <w:rsid w:val="00AB006F"/>
    <w:rsid w:val="00AC4975"/>
    <w:rsid w:val="00AD0F49"/>
    <w:rsid w:val="00AD7D2A"/>
    <w:rsid w:val="00AF6A59"/>
    <w:rsid w:val="00B17085"/>
    <w:rsid w:val="00B20FBB"/>
    <w:rsid w:val="00B249E4"/>
    <w:rsid w:val="00B6230A"/>
    <w:rsid w:val="00B7419D"/>
    <w:rsid w:val="00BB63CE"/>
    <w:rsid w:val="00BC3E25"/>
    <w:rsid w:val="00BD1098"/>
    <w:rsid w:val="00BD6909"/>
    <w:rsid w:val="00BE0500"/>
    <w:rsid w:val="00BF51CE"/>
    <w:rsid w:val="00C122B5"/>
    <w:rsid w:val="00C16B5B"/>
    <w:rsid w:val="00C3180B"/>
    <w:rsid w:val="00CA06D1"/>
    <w:rsid w:val="00CC13C5"/>
    <w:rsid w:val="00CD53F6"/>
    <w:rsid w:val="00D101D2"/>
    <w:rsid w:val="00D11235"/>
    <w:rsid w:val="00D31113"/>
    <w:rsid w:val="00D47003"/>
    <w:rsid w:val="00D522F0"/>
    <w:rsid w:val="00D54ADC"/>
    <w:rsid w:val="00D56E99"/>
    <w:rsid w:val="00DA6CBB"/>
    <w:rsid w:val="00DA70DB"/>
    <w:rsid w:val="00DC77AC"/>
    <w:rsid w:val="00DE2A84"/>
    <w:rsid w:val="00DE5F64"/>
    <w:rsid w:val="00DF6316"/>
    <w:rsid w:val="00E041D9"/>
    <w:rsid w:val="00E070D0"/>
    <w:rsid w:val="00E25205"/>
    <w:rsid w:val="00E27BCC"/>
    <w:rsid w:val="00E318E9"/>
    <w:rsid w:val="00E412CB"/>
    <w:rsid w:val="00E43014"/>
    <w:rsid w:val="00E44DC9"/>
    <w:rsid w:val="00E54378"/>
    <w:rsid w:val="00E55013"/>
    <w:rsid w:val="00E564FA"/>
    <w:rsid w:val="00E61A2B"/>
    <w:rsid w:val="00E6583C"/>
    <w:rsid w:val="00E809E6"/>
    <w:rsid w:val="00E830FB"/>
    <w:rsid w:val="00E8436D"/>
    <w:rsid w:val="00EA24F5"/>
    <w:rsid w:val="00EA470E"/>
    <w:rsid w:val="00EA5968"/>
    <w:rsid w:val="00EB6987"/>
    <w:rsid w:val="00EC130F"/>
    <w:rsid w:val="00EC5BC0"/>
    <w:rsid w:val="00ED2F72"/>
    <w:rsid w:val="00EE0FCC"/>
    <w:rsid w:val="00F24D8F"/>
    <w:rsid w:val="00F2554E"/>
    <w:rsid w:val="00F300A8"/>
    <w:rsid w:val="00F37686"/>
    <w:rsid w:val="00F419F8"/>
    <w:rsid w:val="00F45524"/>
    <w:rsid w:val="00F50A6D"/>
    <w:rsid w:val="00F5601E"/>
    <w:rsid w:val="00F62E73"/>
    <w:rsid w:val="00F763D5"/>
    <w:rsid w:val="00FA57C3"/>
    <w:rsid w:val="00FC4B7E"/>
    <w:rsid w:val="00FC6D24"/>
    <w:rsid w:val="00FE39D6"/>
    <w:rsid w:val="00FE7917"/>
    <w:rsid w:val="00FF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Lucida Sans" w:hAnsi="Lucida Sans"/>
      <w:sz w:val="16"/>
      <w:szCs w:val="16"/>
      <w:u w:val="single"/>
      <w:lang w:val="de-DE"/>
    </w:rPr>
  </w:style>
  <w:style w:type="paragraph" w:styleId="berschrift4">
    <w:name w:val="heading 4"/>
    <w:basedOn w:val="Standard"/>
    <w:next w:val="Standard"/>
    <w:link w:val="berschrift4Zchn"/>
    <w:qFormat/>
    <w:rsid w:val="00DE2A84"/>
    <w:pPr>
      <w:keepNext/>
      <w:autoSpaceDE/>
      <w:autoSpaceDN/>
      <w:outlineLvl w:val="3"/>
    </w:pPr>
    <w:rPr>
      <w:rFonts w:ascii="Bangle" w:hAnsi="Bangle"/>
      <w:b/>
      <w:bCs/>
      <w:i/>
      <w:iCs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1">
    <w:name w:val="Kopfzeile1"/>
    <w:pPr>
      <w:tabs>
        <w:tab w:val="center" w:pos="4320"/>
        <w:tab w:val="center" w:pos="8640"/>
      </w:tabs>
      <w:autoSpaceDE w:val="0"/>
      <w:autoSpaceDN w:val="0"/>
    </w:pPr>
    <w:rPr>
      <w:sz w:val="24"/>
      <w:szCs w:val="24"/>
      <w:lang w:val="en-US"/>
    </w:rPr>
  </w:style>
  <w:style w:type="paragraph" w:customStyle="1" w:styleId="Funotenzeichen1">
    <w:name w:val="Fußnotenzeichen1"/>
    <w:pPr>
      <w:autoSpaceDE w:val="0"/>
      <w:autoSpaceDN w:val="0"/>
    </w:pPr>
    <w:rPr>
      <w:sz w:val="16"/>
      <w:szCs w:val="16"/>
      <w:lang w:val="en-US"/>
    </w:rPr>
  </w:style>
  <w:style w:type="paragraph" w:customStyle="1" w:styleId="Funotentext1">
    <w:name w:val="Fußnotentext1"/>
    <w:pPr>
      <w:autoSpaceDE w:val="0"/>
      <w:autoSpaceDN w:val="0"/>
    </w:pPr>
    <w:rPr>
      <w:sz w:val="24"/>
      <w:szCs w:val="24"/>
      <w:lang w:val="en-U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pPr>
      <w:autoSpaceDE/>
      <w:autoSpaceDN/>
    </w:pPr>
    <w:rPr>
      <w:rFonts w:ascii="Courier New" w:hAnsi="Courier New"/>
      <w:sz w:val="20"/>
      <w:szCs w:val="20"/>
      <w:lang w:val="de-D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DE2A84"/>
    <w:rPr>
      <w:rFonts w:ascii="Bangle" w:hAnsi="Bangle"/>
      <w:b/>
      <w:bCs/>
      <w:i/>
      <w:iCs/>
      <w:sz w:val="24"/>
      <w:lang w:val="fr-FR"/>
    </w:rPr>
  </w:style>
  <w:style w:type="paragraph" w:customStyle="1" w:styleId="Text">
    <w:name w:val="Text"/>
    <w:rsid w:val="004D6E49"/>
    <w:rPr>
      <w:rFonts w:ascii="Helvetica" w:eastAsia="ヒラギノ角ゴ Pro W3" w:hAnsi="Helvetica"/>
      <w:color w:val="000000"/>
      <w:sz w:val="24"/>
    </w:rPr>
  </w:style>
  <w:style w:type="character" w:styleId="Funotenzeichen">
    <w:name w:val="footnote reference"/>
    <w:uiPriority w:val="99"/>
    <w:rsid w:val="001E70B5"/>
    <w:rPr>
      <w:sz w:val="16"/>
      <w:szCs w:val="16"/>
      <w:lang w:val="en-US"/>
    </w:rPr>
  </w:style>
  <w:style w:type="character" w:styleId="Hyperlink">
    <w:name w:val="Hyperlink"/>
    <w:uiPriority w:val="99"/>
    <w:unhideWhenUsed/>
    <w:rsid w:val="00304136"/>
    <w:rPr>
      <w:color w:val="0000FF"/>
      <w:u w:val="single"/>
    </w:rPr>
  </w:style>
  <w:style w:type="character" w:customStyle="1" w:styleId="Mention">
    <w:name w:val="Mention"/>
    <w:basedOn w:val="Absatz-Standardschriftart"/>
    <w:uiPriority w:val="99"/>
    <w:semiHidden/>
    <w:unhideWhenUsed/>
    <w:rsid w:val="00BE0500"/>
    <w:rPr>
      <w:color w:val="2B579A"/>
      <w:shd w:val="clear" w:color="auto" w:fill="E6E6E6"/>
    </w:rPr>
  </w:style>
  <w:style w:type="character" w:customStyle="1" w:styleId="KopfzeileZchn">
    <w:name w:val="Kopfzeile Zchn"/>
    <w:basedOn w:val="Absatz-Standardschriftart"/>
    <w:link w:val="Kopfzeile"/>
    <w:rsid w:val="00DA6CBB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  <w:lang w:val="en-US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Lucida Sans" w:hAnsi="Lucida Sans"/>
      <w:sz w:val="16"/>
      <w:szCs w:val="16"/>
      <w:u w:val="single"/>
      <w:lang w:val="de-DE"/>
    </w:rPr>
  </w:style>
  <w:style w:type="paragraph" w:styleId="berschrift4">
    <w:name w:val="heading 4"/>
    <w:basedOn w:val="Standard"/>
    <w:next w:val="Standard"/>
    <w:link w:val="berschrift4Zchn"/>
    <w:qFormat/>
    <w:rsid w:val="00DE2A84"/>
    <w:pPr>
      <w:keepNext/>
      <w:autoSpaceDE/>
      <w:autoSpaceDN/>
      <w:outlineLvl w:val="3"/>
    </w:pPr>
    <w:rPr>
      <w:rFonts w:ascii="Bangle" w:hAnsi="Bangle"/>
      <w:b/>
      <w:bCs/>
      <w:i/>
      <w:iCs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1">
    <w:name w:val="Kopfzeile1"/>
    <w:pPr>
      <w:tabs>
        <w:tab w:val="center" w:pos="4320"/>
        <w:tab w:val="center" w:pos="8640"/>
      </w:tabs>
      <w:autoSpaceDE w:val="0"/>
      <w:autoSpaceDN w:val="0"/>
    </w:pPr>
    <w:rPr>
      <w:sz w:val="24"/>
      <w:szCs w:val="24"/>
      <w:lang w:val="en-US"/>
    </w:rPr>
  </w:style>
  <w:style w:type="paragraph" w:customStyle="1" w:styleId="Funotenzeichen1">
    <w:name w:val="Fußnotenzeichen1"/>
    <w:pPr>
      <w:autoSpaceDE w:val="0"/>
      <w:autoSpaceDN w:val="0"/>
    </w:pPr>
    <w:rPr>
      <w:sz w:val="16"/>
      <w:szCs w:val="16"/>
      <w:lang w:val="en-US"/>
    </w:rPr>
  </w:style>
  <w:style w:type="paragraph" w:customStyle="1" w:styleId="Funotentext1">
    <w:name w:val="Fußnotentext1"/>
    <w:pPr>
      <w:autoSpaceDE w:val="0"/>
      <w:autoSpaceDN w:val="0"/>
    </w:pPr>
    <w:rPr>
      <w:sz w:val="24"/>
      <w:szCs w:val="24"/>
      <w:lang w:val="en-U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pPr>
      <w:autoSpaceDE/>
      <w:autoSpaceDN/>
    </w:pPr>
    <w:rPr>
      <w:rFonts w:ascii="Courier New" w:hAnsi="Courier New"/>
      <w:sz w:val="20"/>
      <w:szCs w:val="20"/>
      <w:lang w:val="de-D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DE2A84"/>
    <w:rPr>
      <w:rFonts w:ascii="Bangle" w:hAnsi="Bangle"/>
      <w:b/>
      <w:bCs/>
      <w:i/>
      <w:iCs/>
      <w:sz w:val="24"/>
      <w:lang w:val="fr-FR"/>
    </w:rPr>
  </w:style>
  <w:style w:type="paragraph" w:customStyle="1" w:styleId="Text">
    <w:name w:val="Text"/>
    <w:rsid w:val="004D6E49"/>
    <w:rPr>
      <w:rFonts w:ascii="Helvetica" w:eastAsia="ヒラギノ角ゴ Pro W3" w:hAnsi="Helvetica"/>
      <w:color w:val="000000"/>
      <w:sz w:val="24"/>
    </w:rPr>
  </w:style>
  <w:style w:type="character" w:styleId="Funotenzeichen">
    <w:name w:val="footnote reference"/>
    <w:uiPriority w:val="99"/>
    <w:rsid w:val="001E70B5"/>
    <w:rPr>
      <w:sz w:val="16"/>
      <w:szCs w:val="16"/>
      <w:lang w:val="en-US"/>
    </w:rPr>
  </w:style>
  <w:style w:type="character" w:styleId="Hyperlink">
    <w:name w:val="Hyperlink"/>
    <w:uiPriority w:val="99"/>
    <w:unhideWhenUsed/>
    <w:rsid w:val="00304136"/>
    <w:rPr>
      <w:color w:val="0000FF"/>
      <w:u w:val="single"/>
    </w:rPr>
  </w:style>
  <w:style w:type="character" w:customStyle="1" w:styleId="Mention">
    <w:name w:val="Mention"/>
    <w:basedOn w:val="Absatz-Standardschriftart"/>
    <w:uiPriority w:val="99"/>
    <w:semiHidden/>
    <w:unhideWhenUsed/>
    <w:rsid w:val="00BE0500"/>
    <w:rPr>
      <w:color w:val="2B579A"/>
      <w:shd w:val="clear" w:color="auto" w:fill="E6E6E6"/>
    </w:rPr>
  </w:style>
  <w:style w:type="character" w:customStyle="1" w:styleId="KopfzeileZchn">
    <w:name w:val="Kopfzeile Zchn"/>
    <w:basedOn w:val="Absatz-Standardschriftart"/>
    <w:link w:val="Kopfzeile"/>
    <w:rsid w:val="00DA6CBB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8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gvheyden@web.de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gvheyden@web.d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e\GW%20Fl&#252;ren\GWF%20Formulare\Briefbogen%20Vorstand\Briefformular%202009%20Schatz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25FB7-D3F7-4E53-A8F3-E05DD669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Briefformular 2009 Schatzm.dot</Template>
  <TotalTime>0</TotalTime>
  <Pages>1</Pages>
  <Words>169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Neujahr</vt:lpstr>
    </vt:vector>
  </TitlesOfParts>
  <Company>Unbekannte Organisation</Company>
  <LinksUpToDate>false</LinksUpToDate>
  <CharactersWithSpaces>1232</CharactersWithSpaces>
  <SharedDoc>false</SharedDoc>
  <HLinks>
    <vt:vector size="6" baseType="variant">
      <vt:variant>
        <vt:i4>2883599</vt:i4>
      </vt:variant>
      <vt:variant>
        <vt:i4>0</vt:i4>
      </vt:variant>
      <vt:variant>
        <vt:i4>0</vt:i4>
      </vt:variant>
      <vt:variant>
        <vt:i4>5</vt:i4>
      </vt:variant>
      <vt:variant>
        <vt:lpwstr>mailto:manfred.kammann@t-online.de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Neujahr</dc:title>
  <dc:creator>Kammann Manfred</dc:creator>
  <cp:lastModifiedBy>Wolfgang Hansen</cp:lastModifiedBy>
  <cp:revision>17</cp:revision>
  <cp:lastPrinted>2018-01-30T08:01:00Z</cp:lastPrinted>
  <dcterms:created xsi:type="dcterms:W3CDTF">2017-10-30T10:49:00Z</dcterms:created>
  <dcterms:modified xsi:type="dcterms:W3CDTF">2019-03-25T08:27:00Z</dcterms:modified>
</cp:coreProperties>
</file>