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E25" w:rsidRPr="001E54DA" w:rsidRDefault="00BE0500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bCs/>
          <w:color w:val="339966"/>
          <w:sz w:val="40"/>
          <w:szCs w:val="40"/>
          <w:lang w:val="de-DE"/>
        </w:rPr>
      </w:pPr>
      <w:r>
        <w:rPr>
          <w:noProof/>
          <w:lang w:val="de-DE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132080</wp:posOffset>
            </wp:positionH>
            <wp:positionV relativeFrom="paragraph">
              <wp:posOffset>-166370</wp:posOffset>
            </wp:positionV>
            <wp:extent cx="687705" cy="670560"/>
            <wp:effectExtent l="0" t="0" r="0" b="0"/>
            <wp:wrapNone/>
            <wp:docPr id="5" name="Bild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4E62">
        <w:rPr>
          <w:rFonts w:ascii="Arial" w:hAnsi="Arial" w:cs="Arial"/>
          <w:b/>
          <w:bCs/>
          <w:color w:val="339966"/>
          <w:sz w:val="40"/>
          <w:szCs w:val="40"/>
          <w:lang w:val="de-DE"/>
        </w:rPr>
        <w:t xml:space="preserve">     </w:t>
      </w:r>
      <w:r w:rsidR="00BC3E25" w:rsidRPr="001E54DA">
        <w:rPr>
          <w:rFonts w:ascii="Arial" w:hAnsi="Arial" w:cs="Arial"/>
          <w:b/>
          <w:bCs/>
          <w:color w:val="339966"/>
          <w:sz w:val="40"/>
          <w:szCs w:val="40"/>
          <w:lang w:val="de-DE"/>
        </w:rPr>
        <w:t xml:space="preserve">BALLSPIELVEREIN GRÜN - WEISS  </w:t>
      </w:r>
    </w:p>
    <w:p w:rsidR="00BC3E25" w:rsidRPr="001E54DA" w:rsidRDefault="00BC3E25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bCs/>
          <w:color w:val="339966"/>
          <w:sz w:val="40"/>
          <w:szCs w:val="40"/>
          <w:lang w:val="de-DE"/>
        </w:rPr>
      </w:pPr>
      <w:r w:rsidRPr="001E54DA">
        <w:rPr>
          <w:rFonts w:ascii="Arial" w:hAnsi="Arial" w:cs="Arial"/>
          <w:b/>
          <w:bCs/>
          <w:color w:val="339966"/>
          <w:sz w:val="40"/>
          <w:szCs w:val="40"/>
          <w:lang w:val="de-DE"/>
        </w:rPr>
        <w:t>WESEL - FLÜREN e.V.</w:t>
      </w:r>
    </w:p>
    <w:p w:rsidR="00BC3E25" w:rsidRPr="001E54DA" w:rsidRDefault="001F1382" w:rsidP="001F1382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color w:val="339966"/>
          <w:sz w:val="17"/>
          <w:szCs w:val="17"/>
          <w:lang w:val="de-DE"/>
        </w:rPr>
      </w:pPr>
      <w:r>
        <w:rPr>
          <w:rFonts w:ascii="Arial" w:hAnsi="Arial" w:cs="Arial"/>
          <w:color w:val="339966"/>
          <w:sz w:val="17"/>
          <w:szCs w:val="17"/>
          <w:lang w:val="de-DE"/>
        </w:rPr>
        <w:t xml:space="preserve"> </w:t>
      </w:r>
      <w:r w:rsidR="00FE39D6">
        <w:rPr>
          <w:rFonts w:ascii="Arial" w:hAnsi="Arial" w:cs="Arial"/>
          <w:color w:val="339966"/>
          <w:sz w:val="17"/>
          <w:szCs w:val="17"/>
          <w:lang w:val="de-DE"/>
        </w:rPr>
        <w:t xml:space="preserve"> </w:t>
      </w:r>
    </w:p>
    <w:p w:rsidR="00BC3E25" w:rsidRDefault="00BC3E2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16"/>
          <w:szCs w:val="16"/>
          <w:lang w:val="de-DE"/>
        </w:rPr>
      </w:pPr>
    </w:p>
    <w:p w:rsidR="00BC3E25" w:rsidRDefault="00BC3E2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16"/>
          <w:szCs w:val="16"/>
          <w:u w:val="single"/>
          <w:lang w:val="de-DE"/>
        </w:rPr>
      </w:pPr>
      <w:r>
        <w:rPr>
          <w:sz w:val="16"/>
          <w:szCs w:val="16"/>
          <w:u w:val="single"/>
          <w:lang w:val="de-DE"/>
        </w:rPr>
        <w:t xml:space="preserve">                          </w:t>
      </w:r>
    </w:p>
    <w:p w:rsidR="00BC3E25" w:rsidRDefault="00BE05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16"/>
          <w:szCs w:val="16"/>
          <w:u w:val="single"/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3372485</wp:posOffset>
                </wp:positionH>
                <wp:positionV relativeFrom="paragraph">
                  <wp:posOffset>79375</wp:posOffset>
                </wp:positionV>
                <wp:extent cx="2908935" cy="155257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935" cy="155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61FF" w:rsidRPr="00162963" w:rsidRDefault="007E61FF" w:rsidP="007E61F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Ihr Ansprechpartner : </w:t>
                            </w:r>
                          </w:p>
                          <w:p w:rsidR="007E61FF" w:rsidRPr="00162963" w:rsidRDefault="007E61FF" w:rsidP="007E61F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:rsidR="009C5B8C" w:rsidRPr="00162963" w:rsidRDefault="00DA6CBB" w:rsidP="009C5B8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Abteilungsleiter</w:t>
                            </w:r>
                          </w:p>
                          <w:p w:rsidR="00AC4975" w:rsidRPr="00162963" w:rsidRDefault="00AC4975" w:rsidP="009C5B8C">
                            <w:pPr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:rsidR="00304136" w:rsidRPr="00162963" w:rsidRDefault="00DA6CBB" w:rsidP="0030413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Wolfgang Heyden</w:t>
                            </w:r>
                          </w:p>
                          <w:p w:rsidR="00304136" w:rsidRPr="00162963" w:rsidRDefault="00DA6CBB" w:rsidP="0030413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Kastanien Str. 11</w:t>
                            </w:r>
                            <w:r w:rsidR="00304136"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, 464</w:t>
                            </w:r>
                            <w:r w:rsidR="002B27A4"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5</w:t>
                            </w:r>
                            <w:r w:rsidR="002B27A4"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 Wesel</w:t>
                            </w:r>
                          </w:p>
                          <w:p w:rsidR="00304136" w:rsidRPr="00162963" w:rsidRDefault="00304136" w:rsidP="0030413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</w:rPr>
                              <w:t>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 Telefon :    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ab/>
                              <w:t>028</w:t>
                            </w:r>
                            <w:r w:rsidR="002B27A4"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1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 - </w:t>
                            </w:r>
                            <w:r w:rsidR="00DA6CBB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52210</w:t>
                            </w:r>
                          </w:p>
                          <w:p w:rsidR="00304136" w:rsidRPr="00162963" w:rsidRDefault="00304136" w:rsidP="0030413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</w:rPr>
                              <w:t>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  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fr-FR"/>
                              </w:rPr>
                              <w:t>Mobil :       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fr-FR"/>
                              </w:rPr>
                              <w:tab/>
                            </w:r>
                            <w:r w:rsidR="00DA6CBB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0160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 - </w:t>
                            </w:r>
                            <w:r w:rsidR="00DA6CBB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90943185</w:t>
                            </w:r>
                          </w:p>
                          <w:p w:rsidR="00304136" w:rsidRPr="00162963" w:rsidRDefault="00304136" w:rsidP="0030413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</w:rPr>
                              <w:t>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  Fax  :         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ab/>
                            </w:r>
                            <w:r w:rsidR="00BE0500"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 </w:t>
                            </w:r>
                          </w:p>
                          <w:p w:rsidR="00304136" w:rsidRPr="00162963" w:rsidRDefault="00304136" w:rsidP="00304136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</w:rPr>
                              <w:t>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 E-Mail :      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ab/>
                            </w:r>
                            <w:hyperlink r:id="rId10" w:history="1">
                              <w:r w:rsidR="00DA6CBB" w:rsidRPr="00F159F2">
                                <w:rPr>
                                  <w:rStyle w:val="Hyperlink"/>
                                  <w:rFonts w:ascii="Arial" w:hAnsi="Arial" w:cs="Arial"/>
                                  <w:noProof/>
                                  <w:sz w:val="20"/>
                                  <w:szCs w:val="20"/>
                                  <w:lang w:val="de-DE"/>
                                </w:rPr>
                                <w:t>ogvheyden@web.de</w:t>
                              </w:r>
                            </w:hyperlink>
                          </w:p>
                          <w:p w:rsidR="00DE2A84" w:rsidRPr="00162963" w:rsidRDefault="00DE2A84" w:rsidP="00055BA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65.55pt;margin-top:6.25pt;width:229.05pt;height:12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" filled="f" stroked="f">
                <v:textbox>
                  <w:txbxContent>
                    <w:p w:rsidR="007E61FF" w:rsidRPr="00162963" w:rsidRDefault="007E61FF" w:rsidP="007E61FF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Ihr Ansprechpartner : </w:t>
                      </w:r>
                    </w:p>
                    <w:p w:rsidR="007E61FF" w:rsidRPr="00162963" w:rsidRDefault="007E61FF" w:rsidP="007E61FF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</w:p>
                    <w:p w:rsidR="009C5B8C" w:rsidRPr="00162963" w:rsidRDefault="00DA6CBB" w:rsidP="009C5B8C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Abteilungsleiter</w:t>
                      </w:r>
                    </w:p>
                    <w:p w:rsidR="00AC4975" w:rsidRPr="00162963" w:rsidRDefault="00AC4975" w:rsidP="009C5B8C">
                      <w:pPr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</w:p>
                    <w:p w:rsidR="00304136" w:rsidRPr="00162963" w:rsidRDefault="00DA6CBB" w:rsidP="00304136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Wolfgang Heyden</w:t>
                      </w:r>
                    </w:p>
                    <w:p w:rsidR="00304136" w:rsidRPr="00162963" w:rsidRDefault="00DA6CBB" w:rsidP="00304136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Kastanien Str. 11</w:t>
                      </w:r>
                      <w:r w:rsidR="00304136"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, 464</w:t>
                      </w:r>
                      <w:r w:rsidR="002B27A4"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8</w:t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5</w:t>
                      </w:r>
                      <w:r w:rsidR="002B27A4"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 Wesel</w:t>
                      </w:r>
                    </w:p>
                    <w:p w:rsidR="00304136" w:rsidRPr="00162963" w:rsidRDefault="00304136" w:rsidP="00304136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</w:rPr>
                        <w:t>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 Telefon :    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ab/>
                        <w:t>028</w:t>
                      </w:r>
                      <w:r w:rsidR="002B27A4"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1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 - </w:t>
                      </w:r>
                      <w:r w:rsidR="00DA6CBB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52210</w:t>
                      </w:r>
                    </w:p>
                    <w:p w:rsidR="00304136" w:rsidRPr="00162963" w:rsidRDefault="00304136" w:rsidP="00304136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</w:rPr>
                        <w:t>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  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fr-FR"/>
                        </w:rPr>
                        <w:t>Mobil :       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fr-FR"/>
                        </w:rPr>
                        <w:tab/>
                      </w:r>
                      <w:r w:rsidR="00DA6CBB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0160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 - </w:t>
                      </w:r>
                      <w:r w:rsidR="00DA6CBB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90943185</w:t>
                      </w:r>
                    </w:p>
                    <w:p w:rsidR="00304136" w:rsidRPr="00162963" w:rsidRDefault="00304136" w:rsidP="00304136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</w:rPr>
                        <w:t>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  Fax  :         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ab/>
                      </w:r>
                      <w:r w:rsidR="00BE0500"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</w:p>
                    <w:p w:rsidR="00304136" w:rsidRPr="00162963" w:rsidRDefault="00304136" w:rsidP="00304136">
                      <w:pPr>
                        <w:rPr>
                          <w:rFonts w:ascii="Arial" w:hAnsi="Arial" w:cs="Arial"/>
                          <w:i/>
                          <w:iCs/>
                          <w:noProof/>
                          <w:sz w:val="20"/>
                          <w:szCs w:val="20"/>
                          <w:lang w:val="de-DE"/>
                        </w:rPr>
                      </w:pP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</w:rPr>
                        <w:t>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 E-Mail :      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ab/>
                      </w:r>
                      <w:hyperlink r:id="rId11" w:history="1">
                        <w:r w:rsidR="00DA6CBB" w:rsidRPr="00F159F2">
                          <w:rPr>
                            <w:rStyle w:val="Hyperlink"/>
                            <w:rFonts w:ascii="Arial" w:hAnsi="Arial" w:cs="Arial"/>
                            <w:noProof/>
                            <w:sz w:val="20"/>
                            <w:szCs w:val="20"/>
                            <w:lang w:val="de-DE"/>
                          </w:rPr>
                          <w:t>ogvheyden@web.de</w:t>
                        </w:r>
                      </w:hyperlink>
                    </w:p>
                    <w:p w:rsidR="00DE2A84" w:rsidRPr="00162963" w:rsidRDefault="00DE2A84" w:rsidP="00055BA7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C3E25">
        <w:rPr>
          <w:sz w:val="16"/>
          <w:szCs w:val="16"/>
          <w:u w:val="single"/>
          <w:lang w:val="de-DE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BC3E25" w:rsidRPr="00FC4B7E" w:rsidRDefault="00BC3E25">
      <w:pPr>
        <w:pStyle w:val="berschrift1"/>
        <w:rPr>
          <w:rFonts w:ascii="Arial" w:hAnsi="Arial" w:cs="Arial"/>
          <w:b/>
          <w:sz w:val="18"/>
          <w:szCs w:val="18"/>
          <w:u w:val="none"/>
        </w:rPr>
      </w:pPr>
      <w:r w:rsidRPr="00FC4B7E">
        <w:rPr>
          <w:rFonts w:ascii="Arial" w:hAnsi="Arial" w:cs="Arial"/>
          <w:b/>
          <w:sz w:val="18"/>
          <w:szCs w:val="18"/>
          <w:u w:val="none"/>
        </w:rPr>
        <w:t xml:space="preserve">BSV Grün-Weiß Wesel-Flüren e.V.                                                                                                     </w:t>
      </w:r>
    </w:p>
    <w:p w:rsidR="00BC3E25" w:rsidRDefault="00DA6CBB">
      <w:pPr>
        <w:pStyle w:val="berschrift1"/>
        <w:rPr>
          <w:u w:val="none"/>
        </w:rPr>
      </w:pPr>
      <w:r>
        <w:rPr>
          <w:rFonts w:ascii="Arial" w:hAnsi="Arial" w:cs="Arial"/>
          <w:szCs w:val="18"/>
        </w:rPr>
        <w:t>Wolfgang Heyden</w:t>
      </w:r>
      <w:r w:rsidR="0066571E">
        <w:rPr>
          <w:rFonts w:ascii="Arial" w:hAnsi="Arial" w:cs="Arial"/>
          <w:szCs w:val="18"/>
        </w:rPr>
        <w:t xml:space="preserve"> </w:t>
      </w:r>
      <w:r w:rsidR="0066571E" w:rsidRPr="004A7681">
        <w:rPr>
          <w:rFonts w:ascii="Arial" w:hAnsi="Arial" w:cs="Arial"/>
          <w:szCs w:val="18"/>
        </w:rPr>
        <w:t>∙</w:t>
      </w:r>
      <w:r w:rsidR="00E8436D" w:rsidRPr="004A7681">
        <w:rPr>
          <w:rFonts w:ascii="Arial" w:hAnsi="Arial" w:cs="Arial"/>
          <w:szCs w:val="18"/>
        </w:rPr>
        <w:t xml:space="preserve"> </w:t>
      </w:r>
      <w:r>
        <w:rPr>
          <w:rFonts w:ascii="Arial" w:hAnsi="Arial" w:cs="Arial"/>
          <w:szCs w:val="18"/>
        </w:rPr>
        <w:t>Kastanien Str. 11</w:t>
      </w:r>
      <w:r w:rsidR="00BE0500">
        <w:rPr>
          <w:rFonts w:ascii="Arial" w:hAnsi="Arial" w:cs="Arial"/>
          <w:szCs w:val="18"/>
        </w:rPr>
        <w:t xml:space="preserve"> </w:t>
      </w:r>
      <w:r w:rsidR="00E8436D" w:rsidRPr="004A7681">
        <w:rPr>
          <w:rFonts w:ascii="Arial" w:hAnsi="Arial" w:cs="Arial"/>
          <w:szCs w:val="18"/>
        </w:rPr>
        <w:t xml:space="preserve">∙ </w:t>
      </w:r>
      <w:r w:rsidR="00BE0500">
        <w:rPr>
          <w:rFonts w:ascii="Arial" w:hAnsi="Arial" w:cs="Arial"/>
          <w:szCs w:val="18"/>
        </w:rPr>
        <w:t>464</w:t>
      </w:r>
      <w:r>
        <w:rPr>
          <w:rFonts w:ascii="Arial" w:hAnsi="Arial" w:cs="Arial"/>
          <w:szCs w:val="18"/>
        </w:rPr>
        <w:t>85</w:t>
      </w:r>
      <w:r w:rsidR="00BE0500">
        <w:rPr>
          <w:rFonts w:ascii="Arial" w:hAnsi="Arial" w:cs="Arial"/>
          <w:szCs w:val="18"/>
        </w:rPr>
        <w:t xml:space="preserve"> </w:t>
      </w:r>
      <w:r w:rsidR="002B27A4">
        <w:rPr>
          <w:rFonts w:ascii="Arial" w:hAnsi="Arial" w:cs="Arial"/>
          <w:szCs w:val="18"/>
        </w:rPr>
        <w:t>Wesel</w:t>
      </w:r>
      <w:r w:rsidR="00BC3E25">
        <w:rPr>
          <w:u w:val="none"/>
        </w:rPr>
        <w:tab/>
      </w:r>
      <w:r w:rsidR="00BC3E25">
        <w:rPr>
          <w:u w:val="none"/>
        </w:rPr>
        <w:tab/>
      </w:r>
      <w:r w:rsidR="00BC3E25">
        <w:rPr>
          <w:u w:val="none"/>
        </w:rPr>
        <w:tab/>
      </w:r>
      <w:r w:rsidR="00BC3E25">
        <w:rPr>
          <w:u w:val="none"/>
        </w:rPr>
        <w:tab/>
      </w:r>
    </w:p>
    <w:p w:rsidR="00BC3E25" w:rsidRDefault="00BE05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12"/>
          <w:szCs w:val="20"/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-85090</wp:posOffset>
                </wp:positionH>
                <wp:positionV relativeFrom="paragraph">
                  <wp:posOffset>67310</wp:posOffset>
                </wp:positionV>
                <wp:extent cx="3080385" cy="118110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038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2963" w:rsidRDefault="00162963" w:rsidP="00037164">
                            <w:pPr>
                              <w:rPr>
                                <w:rFonts w:ascii="Lucida Sans" w:hAnsi="Lucida Sans"/>
                                <w:b/>
                                <w:bCs/>
                                <w:sz w:val="16"/>
                                <w:lang w:val="de-DE"/>
                              </w:rPr>
                            </w:pPr>
                          </w:p>
                          <w:p w:rsidR="00162963" w:rsidRDefault="00162963" w:rsidP="00037164">
                            <w:pPr>
                              <w:rPr>
                                <w:rFonts w:ascii="Lucida Sans" w:hAnsi="Lucida Sans"/>
                                <w:b/>
                                <w:bCs/>
                                <w:sz w:val="16"/>
                                <w:lang w:val="de-DE"/>
                              </w:rPr>
                            </w:pPr>
                          </w:p>
                          <w:p w:rsidR="00DA6CBB" w:rsidRPr="00162963" w:rsidRDefault="00DA6CBB" w:rsidP="0003716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>An die Mitglieder der Leichtathletikabteilung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6.7pt;margin-top:5.3pt;width:242.55pt;height:9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kTXugIAAME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" filled="f" stroked="f">
                <v:textbox>
                  <w:txbxContent>
                    <w:p w:rsidR="00162963" w:rsidRDefault="00162963" w:rsidP="00037164">
                      <w:pPr>
                        <w:rPr>
                          <w:rFonts w:ascii="Lucida Sans" w:hAnsi="Lucida Sans"/>
                          <w:b/>
                          <w:bCs/>
                          <w:sz w:val="16"/>
                          <w:lang w:val="de-DE"/>
                        </w:rPr>
                      </w:pPr>
                    </w:p>
                    <w:p w:rsidR="00162963" w:rsidRDefault="00162963" w:rsidP="00037164">
                      <w:pPr>
                        <w:rPr>
                          <w:rFonts w:ascii="Lucida Sans" w:hAnsi="Lucida Sans"/>
                          <w:b/>
                          <w:bCs/>
                          <w:sz w:val="16"/>
                          <w:lang w:val="de-DE"/>
                        </w:rPr>
                      </w:pPr>
                    </w:p>
                    <w:p w:rsidR="00DA6CBB" w:rsidRPr="00162963" w:rsidRDefault="00DA6CBB" w:rsidP="00037164">
                      <w:pPr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>An die Mitglieder der Leichtathletikabteilung</w:t>
                      </w:r>
                    </w:p>
                  </w:txbxContent>
                </v:textbox>
              </v:shape>
            </w:pict>
          </mc:Fallback>
        </mc:AlternateContent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</w:p>
    <w:p w:rsidR="007E61FF" w:rsidRDefault="007E61FF">
      <w:pPr>
        <w:ind w:right="137"/>
        <w:rPr>
          <w:rFonts w:ascii="Arial" w:hAnsi="Arial" w:cs="Arial"/>
          <w:b/>
          <w:lang w:val="de-DE"/>
        </w:rPr>
      </w:pPr>
    </w:p>
    <w:p w:rsidR="00037164" w:rsidRDefault="00037164">
      <w:pPr>
        <w:ind w:right="137"/>
        <w:rPr>
          <w:rFonts w:ascii="Arial" w:hAnsi="Arial" w:cs="Arial"/>
          <w:b/>
          <w:lang w:val="de-DE"/>
        </w:rPr>
      </w:pPr>
    </w:p>
    <w:p w:rsidR="00037164" w:rsidRDefault="00037164">
      <w:pPr>
        <w:ind w:right="137"/>
        <w:rPr>
          <w:rFonts w:ascii="Arial" w:hAnsi="Arial" w:cs="Arial"/>
          <w:b/>
          <w:lang w:val="de-DE"/>
        </w:rPr>
      </w:pPr>
    </w:p>
    <w:p w:rsidR="00BC3E25" w:rsidRPr="005D09F9" w:rsidRDefault="00CD53F6">
      <w:pPr>
        <w:ind w:right="137"/>
        <w:rPr>
          <w:rFonts w:ascii="Arial" w:hAnsi="Arial" w:cs="Arial"/>
          <w:b/>
          <w:lang w:val="de-DE"/>
        </w:rPr>
      </w:pPr>
      <w:r w:rsidRPr="00CD53F6">
        <w:rPr>
          <w:rFonts w:ascii="Arial" w:hAnsi="Arial" w:cs="Arial"/>
          <w:noProof/>
          <w:lang w:val="de-DE"/>
        </w:rPr>
        <w:t xml:space="preserve"> </w:t>
      </w:r>
    </w:p>
    <w:p w:rsidR="00BC3E25" w:rsidRDefault="00CD53F6">
      <w:pPr>
        <w:ind w:right="137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 </w:t>
      </w:r>
    </w:p>
    <w:p w:rsidR="00BC3E25" w:rsidRDefault="00BC3E25">
      <w:pPr>
        <w:ind w:left="137" w:right="137"/>
        <w:rPr>
          <w:rFonts w:ascii="Arial" w:hAnsi="Arial" w:cs="Arial"/>
          <w:lang w:val="de-DE"/>
        </w:rPr>
      </w:pPr>
    </w:p>
    <w:p w:rsidR="00BC3E25" w:rsidRDefault="00BE05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3372485</wp:posOffset>
                </wp:positionH>
                <wp:positionV relativeFrom="paragraph">
                  <wp:posOffset>165100</wp:posOffset>
                </wp:positionV>
                <wp:extent cx="1746885" cy="314325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88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431" w:rsidRPr="00162963" w:rsidRDefault="00DA6CBB" w:rsidP="00FF643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lang w:val="de-DE"/>
                              </w:rPr>
                              <w:t>31. Januar 2018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265.55pt;margin-top:13pt;width:137.5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" filled="f" stroked="f">
                <v:textbox>
                  <w:txbxContent>
                    <w:p w:rsidR="00FF6431" w:rsidRPr="00162963" w:rsidRDefault="00DA6CBB" w:rsidP="00FF6431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lang w:val="de-DE"/>
                        </w:rPr>
                        <w:t>31. Januar 2018</w:t>
                      </w:r>
                    </w:p>
                  </w:txbxContent>
                </v:textbox>
              </v:shape>
            </w:pict>
          </mc:Fallback>
        </mc:AlternateContent>
      </w:r>
      <w:r w:rsidR="00CD53F6">
        <w:rPr>
          <w:rFonts w:ascii="Arial" w:hAnsi="Arial" w:cs="Arial"/>
          <w:lang w:val="de-DE"/>
        </w:rPr>
        <w:t xml:space="preserve"> </w:t>
      </w:r>
      <w:r w:rsidR="00BC3E25">
        <w:rPr>
          <w:rFonts w:ascii="Arial" w:hAnsi="Arial" w:cs="Arial"/>
          <w:lang w:val="de-DE"/>
        </w:rPr>
        <w:tab/>
      </w:r>
      <w:r w:rsidR="00BC3E25">
        <w:rPr>
          <w:rFonts w:ascii="Arial" w:hAnsi="Arial" w:cs="Arial"/>
          <w:lang w:val="de-DE"/>
        </w:rPr>
        <w:tab/>
      </w:r>
      <w:r w:rsidR="00BC3E25">
        <w:rPr>
          <w:rFonts w:ascii="Arial" w:hAnsi="Arial" w:cs="Arial"/>
          <w:lang w:val="de-DE"/>
        </w:rPr>
        <w:tab/>
      </w:r>
      <w:r w:rsidR="00BC3E25">
        <w:rPr>
          <w:rFonts w:ascii="Arial" w:hAnsi="Arial" w:cs="Arial"/>
          <w:lang w:val="de-DE"/>
        </w:rPr>
        <w:tab/>
      </w:r>
      <w:r w:rsidR="00BC3E25">
        <w:rPr>
          <w:rFonts w:ascii="Arial" w:hAnsi="Arial" w:cs="Arial"/>
          <w:lang w:val="de-DE"/>
        </w:rPr>
        <w:tab/>
      </w:r>
      <w:r w:rsidR="00BC3E25">
        <w:rPr>
          <w:rFonts w:ascii="Arial" w:hAnsi="Arial" w:cs="Arial"/>
          <w:lang w:val="de-DE"/>
        </w:rPr>
        <w:tab/>
      </w:r>
      <w:r w:rsidR="00BC3E25">
        <w:rPr>
          <w:rFonts w:ascii="Arial" w:hAnsi="Arial" w:cs="Arial"/>
          <w:lang w:val="de-DE"/>
        </w:rPr>
        <w:tab/>
      </w:r>
      <w:r w:rsidR="00BC3E25">
        <w:rPr>
          <w:rFonts w:ascii="Arial" w:hAnsi="Arial" w:cs="Arial"/>
          <w:lang w:val="de-DE"/>
        </w:rPr>
        <w:tab/>
      </w:r>
    </w:p>
    <w:p w:rsidR="00162963" w:rsidRDefault="00BC3E2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</w:p>
    <w:p w:rsidR="00162963" w:rsidRDefault="001629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de-DE"/>
        </w:rPr>
      </w:pPr>
    </w:p>
    <w:p w:rsidR="00BC3E25" w:rsidRDefault="00BC3E2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</w:p>
    <w:p w:rsidR="00FF6431" w:rsidRDefault="00E43014" w:rsidP="00FF6431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BC3E25">
        <w:rPr>
          <w:rFonts w:ascii="Arial" w:hAnsi="Arial" w:cs="Arial"/>
        </w:rPr>
        <w:tab/>
      </w:r>
      <w:r w:rsidR="00BC3E25">
        <w:rPr>
          <w:rFonts w:ascii="Arial" w:hAnsi="Arial" w:cs="Arial"/>
        </w:rPr>
        <w:tab/>
      </w:r>
      <w:r w:rsidR="00BC3E25">
        <w:rPr>
          <w:rFonts w:ascii="Arial" w:hAnsi="Arial" w:cs="Arial"/>
          <w:sz w:val="22"/>
          <w:szCs w:val="22"/>
        </w:rPr>
        <w:t xml:space="preserve"> </w:t>
      </w:r>
      <w:r w:rsidR="00BC3E25">
        <w:rPr>
          <w:rFonts w:ascii="Arial" w:hAnsi="Arial" w:cs="Arial"/>
          <w:sz w:val="22"/>
          <w:szCs w:val="22"/>
        </w:rPr>
        <w:tab/>
      </w:r>
    </w:p>
    <w:p w:rsidR="0015206D" w:rsidRPr="00162963" w:rsidRDefault="00DA6CBB" w:rsidP="004D6E49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Einladung zur Abteilungsversammlung 2018</w:t>
      </w:r>
    </w:p>
    <w:p w:rsidR="0015206D" w:rsidRDefault="0015206D" w:rsidP="004D6E49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b/>
        </w:rPr>
      </w:pP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Liebe Leichtathleten,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am 08.03.2018 findet um 19:30 Uhr im Flürener Vereinsheim am Waldstadion die jährliche Abteilungsversammlung statt.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Tagesordnung: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</w:p>
    <w:p w:rsidR="00DA6CBB" w:rsidRDefault="00DA6CBB" w:rsidP="00DA6CBB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Begrüßung durch die Abteilungsleitung</w:t>
      </w:r>
    </w:p>
    <w:p w:rsidR="00DA6CBB" w:rsidRDefault="00DA6CBB" w:rsidP="00DA6CBB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Berichte der Übungsleiter</w:t>
      </w:r>
      <w:r w:rsidR="00A32F92">
        <w:rPr>
          <w:rFonts w:ascii="Arial" w:hAnsi="Arial" w:cs="Arial"/>
          <w:sz w:val="22"/>
          <w:lang w:val="de-DE"/>
        </w:rPr>
        <w:t>(innen)</w:t>
      </w:r>
      <w:bookmarkStart w:id="0" w:name="_GoBack"/>
      <w:bookmarkEnd w:id="0"/>
    </w:p>
    <w:p w:rsidR="00DA6CBB" w:rsidRDefault="00DA6CBB" w:rsidP="00DA6CBB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Bericht des Sportwartes</w:t>
      </w:r>
    </w:p>
    <w:p w:rsidR="00DA6CBB" w:rsidRDefault="00DA6CBB" w:rsidP="00DA6CBB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Wahl des Versammlungsleiters</w:t>
      </w:r>
    </w:p>
    <w:p w:rsidR="00DA6CBB" w:rsidRDefault="00DA6CBB" w:rsidP="00DA6CBB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Wahlen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ind w:left="720"/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Abteilungsleiter</w:t>
      </w:r>
      <w:r w:rsidR="00A32F92">
        <w:rPr>
          <w:rFonts w:ascii="Arial" w:hAnsi="Arial" w:cs="Arial"/>
          <w:sz w:val="22"/>
          <w:lang w:val="de-DE"/>
        </w:rPr>
        <w:t>(in)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 xml:space="preserve">           Stellv. Abteilungsleiter</w:t>
      </w:r>
      <w:r w:rsidR="00A32F92">
        <w:rPr>
          <w:rFonts w:ascii="Arial" w:hAnsi="Arial" w:cs="Arial"/>
          <w:sz w:val="22"/>
          <w:lang w:val="de-DE"/>
        </w:rPr>
        <w:t>(in)</w:t>
      </w:r>
    </w:p>
    <w:p w:rsidR="00DA6CBB" w:rsidRDefault="00DA6CBB" w:rsidP="00ED2F72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 xml:space="preserve">           Sportwart</w:t>
      </w:r>
      <w:r w:rsidR="00A32F92">
        <w:rPr>
          <w:rFonts w:ascii="Arial" w:hAnsi="Arial" w:cs="Arial"/>
          <w:sz w:val="22"/>
          <w:lang w:val="de-DE"/>
        </w:rPr>
        <w:t>(in)</w:t>
      </w:r>
    </w:p>
    <w:p w:rsidR="00A32F92" w:rsidRDefault="00A32F92" w:rsidP="00ED2F72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 xml:space="preserve">           Jugendwart(in)</w:t>
      </w:r>
    </w:p>
    <w:p w:rsidR="00DA6CBB" w:rsidRPr="00DA6CBB" w:rsidRDefault="00DA6CBB" w:rsidP="00DA6CBB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Terminübersicht 2018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ind w:left="720"/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12.04. Jahreshauptversammlung GWF Vereinsheim Waldstadion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ind w:left="720"/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01.05. Halbmarathon Waldstadion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ind w:left="720"/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09.12. Nikolauscross</w:t>
      </w:r>
    </w:p>
    <w:p w:rsidR="00DA6CBB" w:rsidRDefault="00DA6CBB" w:rsidP="00DA6CBB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Sonstige Themen / Diskussion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</w:p>
    <w:p w:rsidR="00DA6CBB" w:rsidRDefault="00DA6CBB" w:rsidP="00DA6CBB">
      <w:pPr>
        <w:pStyle w:val="Kopfzeile"/>
        <w:tabs>
          <w:tab w:val="clear" w:pos="4536"/>
          <w:tab w:val="clear" w:pos="9072"/>
          <w:tab w:val="left" w:pos="4260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ab/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Mit sportlichen Grüßen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z w:val="22"/>
          <w:lang w:val="de-DE"/>
        </w:rPr>
      </w:pPr>
      <w:r>
        <w:rPr>
          <w:rFonts w:ascii="Arial" w:hAnsi="Arial" w:cs="Arial"/>
          <w:b/>
          <w:bCs/>
          <w:sz w:val="22"/>
          <w:lang w:val="de-DE"/>
        </w:rPr>
        <w:t>BSV Grün-Weiß Wesel-Flüren e.V.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Wolfgang Heyden               Hans-Jürgen Wiedner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Abteilungsleiter                   stellv. Abteilungsleiter</w:t>
      </w:r>
    </w:p>
    <w:p w:rsidR="00162963" w:rsidRDefault="00162963" w:rsidP="001F1382">
      <w:pPr>
        <w:tabs>
          <w:tab w:val="left" w:pos="7371"/>
        </w:tabs>
        <w:rPr>
          <w:rFonts w:ascii="Arial" w:hAnsi="Arial" w:cs="Arial"/>
          <w:lang w:val="de-DE"/>
        </w:rPr>
      </w:pPr>
    </w:p>
    <w:p w:rsidR="0015206D" w:rsidRPr="006C26E4" w:rsidRDefault="006C26E4" w:rsidP="006C26E4">
      <w:pPr>
        <w:tabs>
          <w:tab w:val="left" w:pos="3705"/>
        </w:tabs>
        <w:rPr>
          <w:lang w:val="de-DE"/>
        </w:rPr>
      </w:pPr>
      <w:r>
        <w:rPr>
          <w:lang w:val="de-DE"/>
        </w:rPr>
        <w:tab/>
      </w:r>
    </w:p>
    <w:sectPr w:rsidR="0015206D" w:rsidRPr="006C26E4" w:rsidSect="00374F43">
      <w:footerReference w:type="default" r:id="rId12"/>
      <w:footnotePr>
        <w:numRestart w:val="eachSect"/>
      </w:footnotePr>
      <w:pgSz w:w="11901" w:h="16840" w:code="9"/>
      <w:pgMar w:top="567" w:right="1134" w:bottom="1418" w:left="1418" w:header="709" w:footer="709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9F8" w:rsidRDefault="00F419F8">
      <w:r>
        <w:separator/>
      </w:r>
    </w:p>
  </w:endnote>
  <w:endnote w:type="continuationSeparator" w:id="0">
    <w:p w:rsidR="00F419F8" w:rsidRDefault="00F41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ヒラギノ角ゴ Pro W3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9E6" w:rsidRPr="009A66FC" w:rsidRDefault="00E809E6" w:rsidP="00E809E6">
    <w:pPr>
      <w:pStyle w:val="Fuzeile"/>
      <w:tabs>
        <w:tab w:val="clear" w:pos="9072"/>
        <w:tab w:val="right" w:pos="9498"/>
      </w:tabs>
      <w:rPr>
        <w:rFonts w:ascii="Arial" w:hAnsi="Arial" w:cs="Arial"/>
        <w:b/>
        <w:color w:val="808080"/>
        <w:sz w:val="16"/>
        <w:szCs w:val="16"/>
        <w:lang w:val="de-DE"/>
      </w:rPr>
    </w:pPr>
    <w:r w:rsidRPr="009A66FC">
      <w:rPr>
        <w:rFonts w:ascii="Arial" w:hAnsi="Arial" w:cs="Arial"/>
        <w:b/>
        <w:color w:val="808080"/>
        <w:sz w:val="16"/>
        <w:szCs w:val="16"/>
        <w:lang w:val="de-DE"/>
      </w:rPr>
      <w:t xml:space="preserve">Vorstand : 1. Vorsitzender </w:t>
    </w:r>
    <w:r w:rsidR="00BE0500">
      <w:rPr>
        <w:rFonts w:ascii="Arial" w:hAnsi="Arial" w:cs="Arial"/>
        <w:b/>
        <w:color w:val="808080"/>
        <w:sz w:val="16"/>
        <w:szCs w:val="16"/>
        <w:lang w:val="de-DE"/>
      </w:rPr>
      <w:t>Wolfgang Hansen</w:t>
    </w:r>
    <w:r w:rsidR="00DA6CBB">
      <w:rPr>
        <w:rFonts w:ascii="Arial" w:hAnsi="Arial" w:cs="Arial"/>
        <w:b/>
        <w:color w:val="808080"/>
        <w:sz w:val="16"/>
        <w:szCs w:val="16"/>
        <w:lang w:val="de-DE"/>
      </w:rPr>
      <w:t>,  2. Vorsitzender komm. Hans-Jürgen Wiedner</w:t>
    </w:r>
    <w:r w:rsidRPr="009A66FC">
      <w:rPr>
        <w:rFonts w:ascii="Arial" w:hAnsi="Arial" w:cs="Arial"/>
        <w:b/>
        <w:color w:val="808080"/>
        <w:sz w:val="16"/>
        <w:szCs w:val="16"/>
        <w:lang w:val="de-DE"/>
      </w:rPr>
      <w:t xml:space="preserve">,  Schatzmeister Werner Kiehle, </w:t>
    </w:r>
  </w:p>
  <w:p w:rsidR="00E809E6" w:rsidRPr="009A66FC" w:rsidRDefault="00E809E6" w:rsidP="00E809E6">
    <w:pPr>
      <w:pStyle w:val="Fuzeile"/>
      <w:tabs>
        <w:tab w:val="clear" w:pos="9072"/>
        <w:tab w:val="right" w:pos="9498"/>
      </w:tabs>
      <w:rPr>
        <w:rFonts w:ascii="Arial" w:hAnsi="Arial" w:cs="Arial"/>
        <w:b/>
        <w:color w:val="808080"/>
        <w:sz w:val="16"/>
        <w:szCs w:val="16"/>
        <w:lang w:val="de-DE"/>
      </w:rPr>
    </w:pPr>
    <w:r w:rsidRPr="009A66FC">
      <w:rPr>
        <w:rFonts w:ascii="Arial" w:hAnsi="Arial" w:cs="Arial"/>
        <w:b/>
        <w:color w:val="808080"/>
        <w:sz w:val="16"/>
        <w:szCs w:val="16"/>
        <w:lang w:val="de-DE"/>
      </w:rPr>
      <w:t xml:space="preserve">                </w:t>
    </w:r>
    <w:r w:rsidR="00107DF4" w:rsidRPr="009A66FC">
      <w:rPr>
        <w:rFonts w:ascii="Arial" w:hAnsi="Arial" w:cs="Arial"/>
        <w:b/>
        <w:color w:val="808080"/>
        <w:sz w:val="16"/>
        <w:szCs w:val="16"/>
        <w:lang w:val="de-DE"/>
      </w:rPr>
      <w:t xml:space="preserve">  </w:t>
    </w:r>
    <w:r w:rsidRPr="009A66FC">
      <w:rPr>
        <w:rFonts w:ascii="Arial" w:hAnsi="Arial" w:cs="Arial"/>
        <w:b/>
        <w:color w:val="808080"/>
        <w:sz w:val="16"/>
        <w:szCs w:val="16"/>
        <w:lang w:val="de-DE"/>
      </w:rPr>
      <w:t xml:space="preserve"> 1.Geschäftsführer </w:t>
    </w:r>
    <w:r w:rsidR="00BE0500">
      <w:rPr>
        <w:rFonts w:ascii="Arial" w:hAnsi="Arial" w:cs="Arial"/>
        <w:b/>
        <w:color w:val="808080"/>
        <w:sz w:val="16"/>
        <w:szCs w:val="16"/>
        <w:lang w:val="de-DE"/>
      </w:rPr>
      <w:t>Detlev Major</w:t>
    </w:r>
    <w:r w:rsidRPr="009A66FC">
      <w:rPr>
        <w:rFonts w:ascii="Arial" w:hAnsi="Arial" w:cs="Arial"/>
        <w:b/>
        <w:color w:val="808080"/>
        <w:sz w:val="16"/>
        <w:szCs w:val="16"/>
        <w:lang w:val="de-DE"/>
      </w:rPr>
      <w:t>, 2.Geschäftsführer</w:t>
    </w:r>
    <w:r w:rsidR="00736480" w:rsidRPr="009A66FC">
      <w:rPr>
        <w:rFonts w:ascii="Arial" w:hAnsi="Arial" w:cs="Arial"/>
        <w:b/>
        <w:color w:val="808080"/>
        <w:sz w:val="16"/>
        <w:szCs w:val="16"/>
        <w:lang w:val="de-DE"/>
      </w:rPr>
      <w:t>in</w:t>
    </w:r>
    <w:r w:rsidRPr="009A66FC">
      <w:rPr>
        <w:rFonts w:ascii="Arial" w:hAnsi="Arial" w:cs="Arial"/>
        <w:b/>
        <w:color w:val="808080"/>
        <w:sz w:val="16"/>
        <w:szCs w:val="16"/>
        <w:lang w:val="de-DE"/>
      </w:rPr>
      <w:t xml:space="preserve"> </w:t>
    </w:r>
    <w:r w:rsidR="00BE0500">
      <w:rPr>
        <w:rFonts w:ascii="Arial" w:hAnsi="Arial" w:cs="Arial"/>
        <w:b/>
        <w:color w:val="808080"/>
        <w:sz w:val="16"/>
        <w:szCs w:val="16"/>
        <w:lang w:val="de-DE"/>
      </w:rPr>
      <w:t>Wolfgang Gerth</w:t>
    </w:r>
    <w:r w:rsidRPr="009A66FC">
      <w:rPr>
        <w:rFonts w:ascii="Arial" w:hAnsi="Arial" w:cs="Arial"/>
        <w:b/>
        <w:color w:val="808080"/>
        <w:sz w:val="16"/>
        <w:szCs w:val="16"/>
        <w:lang w:val="de-DE"/>
      </w:rPr>
      <w:t xml:space="preserve">, Pressewart </w:t>
    </w:r>
    <w:r w:rsidR="00E55013" w:rsidRPr="009A66FC">
      <w:rPr>
        <w:rFonts w:ascii="Arial" w:hAnsi="Arial" w:cs="Arial"/>
        <w:b/>
        <w:color w:val="808080"/>
        <w:sz w:val="16"/>
        <w:szCs w:val="16"/>
        <w:lang w:val="de-DE"/>
      </w:rPr>
      <w:t>Hans-Jürgen Wiedner</w:t>
    </w:r>
  </w:p>
  <w:p w:rsidR="00E809E6" w:rsidRPr="009A66FC" w:rsidRDefault="00E809E6" w:rsidP="00F24D8F">
    <w:pPr>
      <w:pStyle w:val="Fuzeile"/>
      <w:jc w:val="right"/>
      <w:rPr>
        <w:rFonts w:ascii="Arial" w:hAnsi="Arial" w:cs="Arial"/>
        <w:b/>
        <w:color w:val="808080"/>
        <w:sz w:val="14"/>
        <w:szCs w:val="14"/>
        <w:lang w:val="de-DE"/>
      </w:rPr>
    </w:pPr>
    <w:r w:rsidRPr="009A66FC">
      <w:rPr>
        <w:rFonts w:ascii="Arial" w:hAnsi="Arial" w:cs="Arial"/>
        <w:b/>
        <w:color w:val="808080"/>
        <w:sz w:val="14"/>
        <w:szCs w:val="14"/>
        <w:lang w:val="de-DE"/>
      </w:rPr>
      <w:t xml:space="preserve"> </w:t>
    </w:r>
  </w:p>
  <w:p w:rsidR="00475CD2" w:rsidRPr="009A66FC" w:rsidRDefault="00475CD2" w:rsidP="00F24D8F">
    <w:pPr>
      <w:tabs>
        <w:tab w:val="left" w:pos="3402"/>
        <w:tab w:val="left" w:pos="6804"/>
      </w:tabs>
      <w:ind w:left="-567"/>
      <w:rPr>
        <w:rFonts w:ascii="Arial" w:hAnsi="Arial" w:cs="Arial"/>
        <w:b/>
        <w:color w:val="808080"/>
        <w:spacing w:val="-4"/>
        <w:sz w:val="16"/>
        <w:szCs w:val="16"/>
        <w:lang w:val="de-DE"/>
      </w:rPr>
    </w:pP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>Nieder</w:t>
    </w:r>
    <w:r w:rsidR="00144AFF">
      <w:rPr>
        <w:rFonts w:ascii="Arial" w:hAnsi="Arial" w:cs="Arial"/>
        <w:b/>
        <w:color w:val="808080"/>
        <w:spacing w:val="-4"/>
        <w:sz w:val="16"/>
        <w:szCs w:val="16"/>
        <w:lang w:val="de-DE"/>
      </w:rPr>
      <w:t>rheinische Sparkasse RheinLippe</w:t>
    </w:r>
    <w:r w:rsidR="00EE0FCC">
      <w:rPr>
        <w:rFonts w:ascii="Arial" w:hAnsi="Arial" w:cs="Arial"/>
        <w:b/>
        <w:color w:val="808080"/>
        <w:spacing w:val="-4"/>
        <w:sz w:val="16"/>
        <w:szCs w:val="16"/>
        <w:lang w:val="de-DE"/>
      </w:rPr>
      <w:tab/>
    </w: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>Volksbank Rhein-Lippe</w:t>
    </w:r>
    <w:r w:rsidR="001B1AFE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 eG</w:t>
    </w:r>
    <w:r w:rsidR="00BE0500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 </w:t>
    </w:r>
    <w:r w:rsidR="00EE0FC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Wesel   </w:t>
    </w:r>
    <w:r w:rsidR="00EE0FCC">
      <w:rPr>
        <w:rFonts w:ascii="Arial" w:hAnsi="Arial" w:cs="Arial"/>
        <w:b/>
        <w:color w:val="808080"/>
        <w:spacing w:val="-4"/>
        <w:sz w:val="16"/>
        <w:szCs w:val="16"/>
        <w:lang w:val="de-DE"/>
      </w:rPr>
      <w:tab/>
    </w: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>Amtsgericht Duisburg VR 30273</w:t>
    </w:r>
  </w:p>
  <w:p w:rsidR="00475CD2" w:rsidRPr="009A66FC" w:rsidRDefault="001B1AFE" w:rsidP="00F24D8F">
    <w:pPr>
      <w:tabs>
        <w:tab w:val="left" w:pos="3402"/>
        <w:tab w:val="left" w:pos="6804"/>
      </w:tabs>
      <w:autoSpaceDE/>
      <w:autoSpaceDN/>
      <w:ind w:left="-567"/>
      <w:rPr>
        <w:rFonts w:ascii="Arial" w:hAnsi="Arial" w:cs="Arial"/>
        <w:b/>
        <w:color w:val="808080"/>
        <w:spacing w:val="-4"/>
        <w:sz w:val="16"/>
        <w:szCs w:val="16"/>
        <w:lang w:val="de-DE"/>
      </w:rPr>
    </w:pP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>IBAN: DE21 3565 0000 0000 371</w:t>
    </w:r>
    <w:r w:rsidR="00707AE7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>5 0</w:t>
    </w: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0      </w:t>
    </w:r>
    <w:r w:rsidR="00176273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                           </w:t>
    </w:r>
    <w:r w:rsidR="00176273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ab/>
    </w: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IBAN: DE62 3566 0599 2000 0690 11   </w:t>
    </w:r>
    <w:r w:rsidR="00475CD2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        </w:t>
    </w:r>
    <w:r w:rsidR="00107DF4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    </w:t>
    </w:r>
    <w:r w:rsidR="00EE0FCC">
      <w:rPr>
        <w:rFonts w:ascii="Arial" w:hAnsi="Arial" w:cs="Arial"/>
        <w:b/>
        <w:color w:val="808080"/>
        <w:spacing w:val="-4"/>
        <w:sz w:val="16"/>
        <w:szCs w:val="16"/>
        <w:lang w:val="de-DE"/>
      </w:rPr>
      <w:tab/>
    </w:r>
    <w:r w:rsidR="00475CD2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>LSB-Vereinskennziffer 1512025</w:t>
    </w:r>
  </w:p>
  <w:p w:rsidR="00475CD2" w:rsidRPr="009A66FC" w:rsidRDefault="001B1AFE" w:rsidP="00EE0FCC">
    <w:pPr>
      <w:tabs>
        <w:tab w:val="left" w:pos="3402"/>
        <w:tab w:val="left" w:pos="6804"/>
      </w:tabs>
      <w:autoSpaceDE/>
      <w:autoSpaceDN/>
      <w:ind w:left="-567"/>
      <w:rPr>
        <w:rFonts w:ascii="Arial" w:hAnsi="Arial" w:cs="Arial"/>
        <w:b/>
        <w:color w:val="808080"/>
        <w:spacing w:val="-4"/>
        <w:sz w:val="16"/>
        <w:szCs w:val="16"/>
        <w:lang w:val="de-DE"/>
      </w:rPr>
    </w:pP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BIC   : WELADED1WES                                           </w:t>
    </w:r>
    <w:r w:rsidR="00176273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ab/>
    </w: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BIC   : GENODED1RLW                                </w:t>
    </w:r>
    <w:r w:rsidR="00EE0FCC">
      <w:rPr>
        <w:rFonts w:ascii="Arial" w:hAnsi="Arial" w:cs="Arial"/>
        <w:b/>
        <w:color w:val="808080"/>
        <w:spacing w:val="-4"/>
        <w:sz w:val="16"/>
        <w:szCs w:val="16"/>
        <w:lang w:val="de-DE"/>
      </w:rPr>
      <w:tab/>
    </w:r>
    <w:r w:rsidR="00475CD2" w:rsidRPr="009A66FC">
      <w:rPr>
        <w:rFonts w:ascii="Arial" w:hAnsi="Arial" w:cs="Arial"/>
        <w:b/>
        <w:color w:val="808080"/>
        <w:spacing w:val="-4"/>
        <w:sz w:val="16"/>
        <w:szCs w:val="16"/>
        <w:lang w:val="es-ES_tradnl"/>
      </w:rPr>
      <w:t>Steuer-Nr.: 130 / 5995 / 0042</w:t>
    </w:r>
  </w:p>
  <w:p w:rsidR="00475CD2" w:rsidRPr="00E809E6" w:rsidRDefault="00475CD2" w:rsidP="00F24D8F">
    <w:pPr>
      <w:tabs>
        <w:tab w:val="left" w:pos="3402"/>
        <w:tab w:val="left" w:pos="6804"/>
      </w:tabs>
      <w:ind w:left="-567"/>
      <w:rPr>
        <w:rFonts w:ascii="Arial" w:hAnsi="Arial" w:cs="Arial"/>
        <w:spacing w:val="-4"/>
        <w:sz w:val="16"/>
        <w:szCs w:val="16"/>
        <w:lang w:val="de-DE"/>
      </w:rPr>
    </w:pPr>
  </w:p>
  <w:p w:rsidR="00E809E6" w:rsidRPr="00E809E6" w:rsidRDefault="00E809E6" w:rsidP="00E809E6">
    <w:pPr>
      <w:tabs>
        <w:tab w:val="left" w:pos="3402"/>
        <w:tab w:val="left" w:pos="6804"/>
      </w:tabs>
      <w:ind w:left="-567"/>
      <w:rPr>
        <w:rFonts w:ascii="Arial" w:hAnsi="Arial" w:cs="Arial"/>
        <w:spacing w:val="-4"/>
        <w:sz w:val="16"/>
        <w:szCs w:val="16"/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9F8" w:rsidRDefault="00F419F8">
      <w:r>
        <w:separator/>
      </w:r>
    </w:p>
  </w:footnote>
  <w:footnote w:type="continuationSeparator" w:id="0">
    <w:p w:rsidR="00F419F8" w:rsidRDefault="00F41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34078"/>
    <w:multiLevelType w:val="hybridMultilevel"/>
    <w:tmpl w:val="AD6475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B23AA"/>
    <w:multiLevelType w:val="hybridMultilevel"/>
    <w:tmpl w:val="8466B4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B76F2A"/>
    <w:multiLevelType w:val="hybridMultilevel"/>
    <w:tmpl w:val="DF624F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302B82"/>
    <w:multiLevelType w:val="hybridMultilevel"/>
    <w:tmpl w:val="85FEEA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DD5950"/>
    <w:multiLevelType w:val="hybridMultilevel"/>
    <w:tmpl w:val="AEC8D1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0661DB"/>
    <w:multiLevelType w:val="hybridMultilevel"/>
    <w:tmpl w:val="3432AB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5D78D9"/>
    <w:multiLevelType w:val="hybridMultilevel"/>
    <w:tmpl w:val="730287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599"/>
    <w:rsid w:val="00021011"/>
    <w:rsid w:val="00037164"/>
    <w:rsid w:val="00043952"/>
    <w:rsid w:val="00055BA7"/>
    <w:rsid w:val="000645C1"/>
    <w:rsid w:val="00067758"/>
    <w:rsid w:val="0007314F"/>
    <w:rsid w:val="0008383C"/>
    <w:rsid w:val="00085833"/>
    <w:rsid w:val="000A74D4"/>
    <w:rsid w:val="000A7F2F"/>
    <w:rsid w:val="000B08CA"/>
    <w:rsid w:val="000B4A34"/>
    <w:rsid w:val="000C4BC4"/>
    <w:rsid w:val="00100A92"/>
    <w:rsid w:val="00105C4C"/>
    <w:rsid w:val="00107DF4"/>
    <w:rsid w:val="00132E8F"/>
    <w:rsid w:val="00140D68"/>
    <w:rsid w:val="00144AFF"/>
    <w:rsid w:val="0015206D"/>
    <w:rsid w:val="00162963"/>
    <w:rsid w:val="00176273"/>
    <w:rsid w:val="00194D6B"/>
    <w:rsid w:val="001B11F1"/>
    <w:rsid w:val="001B1AFE"/>
    <w:rsid w:val="001E54DA"/>
    <w:rsid w:val="001E70B5"/>
    <w:rsid w:val="001F1382"/>
    <w:rsid w:val="00213F85"/>
    <w:rsid w:val="00215301"/>
    <w:rsid w:val="00231B4E"/>
    <w:rsid w:val="002404C0"/>
    <w:rsid w:val="0025464F"/>
    <w:rsid w:val="00261575"/>
    <w:rsid w:val="00263ACE"/>
    <w:rsid w:val="00292296"/>
    <w:rsid w:val="002B27A4"/>
    <w:rsid w:val="002B57F6"/>
    <w:rsid w:val="00304136"/>
    <w:rsid w:val="00306599"/>
    <w:rsid w:val="0033798E"/>
    <w:rsid w:val="003601F6"/>
    <w:rsid w:val="00374F43"/>
    <w:rsid w:val="003858ED"/>
    <w:rsid w:val="003C207D"/>
    <w:rsid w:val="003E03D1"/>
    <w:rsid w:val="003F0301"/>
    <w:rsid w:val="003F472A"/>
    <w:rsid w:val="00401D06"/>
    <w:rsid w:val="0040205C"/>
    <w:rsid w:val="00415AEA"/>
    <w:rsid w:val="004376A0"/>
    <w:rsid w:val="00464310"/>
    <w:rsid w:val="00471D9E"/>
    <w:rsid w:val="004745EE"/>
    <w:rsid w:val="00475CD2"/>
    <w:rsid w:val="00487525"/>
    <w:rsid w:val="004A634A"/>
    <w:rsid w:val="004D6E49"/>
    <w:rsid w:val="004E0406"/>
    <w:rsid w:val="004E1A53"/>
    <w:rsid w:val="004E7C8C"/>
    <w:rsid w:val="004F66B2"/>
    <w:rsid w:val="005011F4"/>
    <w:rsid w:val="00510195"/>
    <w:rsid w:val="00525BDC"/>
    <w:rsid w:val="005677D0"/>
    <w:rsid w:val="00571999"/>
    <w:rsid w:val="00575D4D"/>
    <w:rsid w:val="00576F98"/>
    <w:rsid w:val="0058246C"/>
    <w:rsid w:val="005846D7"/>
    <w:rsid w:val="005B4E62"/>
    <w:rsid w:val="005C2AF5"/>
    <w:rsid w:val="005C7663"/>
    <w:rsid w:val="005D09F9"/>
    <w:rsid w:val="005D1AC5"/>
    <w:rsid w:val="005E7507"/>
    <w:rsid w:val="0064719A"/>
    <w:rsid w:val="00651072"/>
    <w:rsid w:val="0066571E"/>
    <w:rsid w:val="00670B50"/>
    <w:rsid w:val="00677972"/>
    <w:rsid w:val="00686A65"/>
    <w:rsid w:val="006A4515"/>
    <w:rsid w:val="006A7831"/>
    <w:rsid w:val="006C0397"/>
    <w:rsid w:val="006C26E4"/>
    <w:rsid w:val="00707AE7"/>
    <w:rsid w:val="007126E2"/>
    <w:rsid w:val="0072645D"/>
    <w:rsid w:val="00736480"/>
    <w:rsid w:val="00743BA9"/>
    <w:rsid w:val="00766653"/>
    <w:rsid w:val="00772625"/>
    <w:rsid w:val="0078046B"/>
    <w:rsid w:val="00793A21"/>
    <w:rsid w:val="007A0D82"/>
    <w:rsid w:val="007C2261"/>
    <w:rsid w:val="007E61FF"/>
    <w:rsid w:val="007F0C93"/>
    <w:rsid w:val="008306D6"/>
    <w:rsid w:val="0083488C"/>
    <w:rsid w:val="00895C2F"/>
    <w:rsid w:val="00897614"/>
    <w:rsid w:val="00897D19"/>
    <w:rsid w:val="008A73CC"/>
    <w:rsid w:val="008D2F7A"/>
    <w:rsid w:val="008F01D7"/>
    <w:rsid w:val="00912CE7"/>
    <w:rsid w:val="0091467B"/>
    <w:rsid w:val="00983A51"/>
    <w:rsid w:val="00997E3E"/>
    <w:rsid w:val="00997F64"/>
    <w:rsid w:val="009A4FAF"/>
    <w:rsid w:val="009A66FC"/>
    <w:rsid w:val="009C5B8C"/>
    <w:rsid w:val="009D0EA1"/>
    <w:rsid w:val="009E2C77"/>
    <w:rsid w:val="009E2C95"/>
    <w:rsid w:val="009E3417"/>
    <w:rsid w:val="009E607B"/>
    <w:rsid w:val="009F1200"/>
    <w:rsid w:val="009F79B0"/>
    <w:rsid w:val="00A04708"/>
    <w:rsid w:val="00A07960"/>
    <w:rsid w:val="00A304B0"/>
    <w:rsid w:val="00A319B2"/>
    <w:rsid w:val="00A32F92"/>
    <w:rsid w:val="00A41C91"/>
    <w:rsid w:val="00A93975"/>
    <w:rsid w:val="00AB006F"/>
    <w:rsid w:val="00AC4975"/>
    <w:rsid w:val="00AD0F49"/>
    <w:rsid w:val="00AD7D2A"/>
    <w:rsid w:val="00AF6A59"/>
    <w:rsid w:val="00B17085"/>
    <w:rsid w:val="00B20FBB"/>
    <w:rsid w:val="00B249E4"/>
    <w:rsid w:val="00B6230A"/>
    <w:rsid w:val="00B7419D"/>
    <w:rsid w:val="00BB63CE"/>
    <w:rsid w:val="00BC3E25"/>
    <w:rsid w:val="00BD1098"/>
    <w:rsid w:val="00BD6909"/>
    <w:rsid w:val="00BE0500"/>
    <w:rsid w:val="00BF51CE"/>
    <w:rsid w:val="00C122B5"/>
    <w:rsid w:val="00C16B5B"/>
    <w:rsid w:val="00C3180B"/>
    <w:rsid w:val="00CA06D1"/>
    <w:rsid w:val="00CC13C5"/>
    <w:rsid w:val="00CD53F6"/>
    <w:rsid w:val="00D101D2"/>
    <w:rsid w:val="00D11235"/>
    <w:rsid w:val="00D31113"/>
    <w:rsid w:val="00D47003"/>
    <w:rsid w:val="00D522F0"/>
    <w:rsid w:val="00D54ADC"/>
    <w:rsid w:val="00D56E99"/>
    <w:rsid w:val="00DA6CBB"/>
    <w:rsid w:val="00DA70DB"/>
    <w:rsid w:val="00DC77AC"/>
    <w:rsid w:val="00DE2A84"/>
    <w:rsid w:val="00DE5F64"/>
    <w:rsid w:val="00DF6316"/>
    <w:rsid w:val="00E041D9"/>
    <w:rsid w:val="00E070D0"/>
    <w:rsid w:val="00E25205"/>
    <w:rsid w:val="00E27BCC"/>
    <w:rsid w:val="00E318E9"/>
    <w:rsid w:val="00E412CB"/>
    <w:rsid w:val="00E43014"/>
    <w:rsid w:val="00E44DC9"/>
    <w:rsid w:val="00E54378"/>
    <w:rsid w:val="00E55013"/>
    <w:rsid w:val="00E564FA"/>
    <w:rsid w:val="00E61A2B"/>
    <w:rsid w:val="00E6583C"/>
    <w:rsid w:val="00E809E6"/>
    <w:rsid w:val="00E830FB"/>
    <w:rsid w:val="00E8436D"/>
    <w:rsid w:val="00EA24F5"/>
    <w:rsid w:val="00EA470E"/>
    <w:rsid w:val="00EA5968"/>
    <w:rsid w:val="00EB6987"/>
    <w:rsid w:val="00EC130F"/>
    <w:rsid w:val="00EC5BC0"/>
    <w:rsid w:val="00ED2F72"/>
    <w:rsid w:val="00EE0FCC"/>
    <w:rsid w:val="00F24D8F"/>
    <w:rsid w:val="00F2554E"/>
    <w:rsid w:val="00F300A8"/>
    <w:rsid w:val="00F37686"/>
    <w:rsid w:val="00F419F8"/>
    <w:rsid w:val="00F45524"/>
    <w:rsid w:val="00F50A6D"/>
    <w:rsid w:val="00F5601E"/>
    <w:rsid w:val="00F62E73"/>
    <w:rsid w:val="00F763D5"/>
    <w:rsid w:val="00FA57C3"/>
    <w:rsid w:val="00FC4B7E"/>
    <w:rsid w:val="00FC6D24"/>
    <w:rsid w:val="00FE39D6"/>
    <w:rsid w:val="00FE7917"/>
    <w:rsid w:val="00FF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autoSpaceDE w:val="0"/>
      <w:autoSpaceDN w:val="0"/>
    </w:pPr>
    <w:rPr>
      <w:sz w:val="24"/>
      <w:szCs w:val="24"/>
      <w:lang w:val="en-US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outlineLvl w:val="0"/>
    </w:pPr>
    <w:rPr>
      <w:rFonts w:ascii="Lucida Sans" w:hAnsi="Lucida Sans"/>
      <w:sz w:val="16"/>
      <w:szCs w:val="16"/>
      <w:u w:val="single"/>
      <w:lang w:val="de-DE"/>
    </w:rPr>
  </w:style>
  <w:style w:type="paragraph" w:styleId="berschrift4">
    <w:name w:val="heading 4"/>
    <w:basedOn w:val="Standard"/>
    <w:next w:val="Standard"/>
    <w:link w:val="berschrift4Zchn"/>
    <w:qFormat/>
    <w:rsid w:val="00DE2A84"/>
    <w:pPr>
      <w:keepNext/>
      <w:autoSpaceDE/>
      <w:autoSpaceDN/>
      <w:outlineLvl w:val="3"/>
    </w:pPr>
    <w:rPr>
      <w:rFonts w:ascii="Bangle" w:hAnsi="Bangle"/>
      <w:b/>
      <w:bCs/>
      <w:i/>
      <w:iCs/>
      <w:szCs w:val="20"/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zeile1">
    <w:name w:val="Kopfzeile1"/>
    <w:pPr>
      <w:tabs>
        <w:tab w:val="center" w:pos="4320"/>
        <w:tab w:val="center" w:pos="8640"/>
      </w:tabs>
      <w:autoSpaceDE w:val="0"/>
      <w:autoSpaceDN w:val="0"/>
    </w:pPr>
    <w:rPr>
      <w:sz w:val="24"/>
      <w:szCs w:val="24"/>
      <w:lang w:val="en-US"/>
    </w:rPr>
  </w:style>
  <w:style w:type="paragraph" w:customStyle="1" w:styleId="Funotenzeichen1">
    <w:name w:val="Fußnotenzeichen1"/>
    <w:pPr>
      <w:autoSpaceDE w:val="0"/>
      <w:autoSpaceDN w:val="0"/>
    </w:pPr>
    <w:rPr>
      <w:sz w:val="16"/>
      <w:szCs w:val="16"/>
      <w:lang w:val="en-US"/>
    </w:rPr>
  </w:style>
  <w:style w:type="paragraph" w:customStyle="1" w:styleId="Funotentext1">
    <w:name w:val="Fußnotentext1"/>
    <w:pPr>
      <w:autoSpaceDE w:val="0"/>
      <w:autoSpaceDN w:val="0"/>
    </w:pPr>
    <w:rPr>
      <w:sz w:val="24"/>
      <w:szCs w:val="24"/>
      <w:lang w:val="en-US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pPr>
      <w:autoSpaceDE/>
      <w:autoSpaceDN/>
    </w:pPr>
    <w:rPr>
      <w:rFonts w:ascii="Courier New" w:hAnsi="Courier New"/>
      <w:sz w:val="20"/>
      <w:szCs w:val="20"/>
      <w:lang w:val="de-D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berschrift4Zchn">
    <w:name w:val="Überschrift 4 Zchn"/>
    <w:link w:val="berschrift4"/>
    <w:rsid w:val="00DE2A84"/>
    <w:rPr>
      <w:rFonts w:ascii="Bangle" w:hAnsi="Bangle"/>
      <w:b/>
      <w:bCs/>
      <w:i/>
      <w:iCs/>
      <w:sz w:val="24"/>
      <w:lang w:val="fr-FR"/>
    </w:rPr>
  </w:style>
  <w:style w:type="paragraph" w:customStyle="1" w:styleId="Text">
    <w:name w:val="Text"/>
    <w:rsid w:val="004D6E49"/>
    <w:rPr>
      <w:rFonts w:ascii="Helvetica" w:eastAsia="ヒラギノ角ゴ Pro W3" w:hAnsi="Helvetica"/>
      <w:color w:val="000000"/>
      <w:sz w:val="24"/>
    </w:rPr>
  </w:style>
  <w:style w:type="character" w:styleId="Funotenzeichen">
    <w:name w:val="footnote reference"/>
    <w:uiPriority w:val="99"/>
    <w:rsid w:val="001E70B5"/>
    <w:rPr>
      <w:sz w:val="16"/>
      <w:szCs w:val="16"/>
      <w:lang w:val="en-US"/>
    </w:rPr>
  </w:style>
  <w:style w:type="character" w:styleId="Hyperlink">
    <w:name w:val="Hyperlink"/>
    <w:uiPriority w:val="99"/>
    <w:unhideWhenUsed/>
    <w:rsid w:val="00304136"/>
    <w:rPr>
      <w:color w:val="0000FF"/>
      <w:u w:val="single"/>
    </w:rPr>
  </w:style>
  <w:style w:type="character" w:customStyle="1" w:styleId="Mention">
    <w:name w:val="Mention"/>
    <w:basedOn w:val="Absatz-Standardschriftart"/>
    <w:uiPriority w:val="99"/>
    <w:semiHidden/>
    <w:unhideWhenUsed/>
    <w:rsid w:val="00BE0500"/>
    <w:rPr>
      <w:color w:val="2B579A"/>
      <w:shd w:val="clear" w:color="auto" w:fill="E6E6E6"/>
    </w:rPr>
  </w:style>
  <w:style w:type="character" w:customStyle="1" w:styleId="KopfzeileZchn">
    <w:name w:val="Kopfzeile Zchn"/>
    <w:basedOn w:val="Absatz-Standardschriftart"/>
    <w:link w:val="Kopfzeile"/>
    <w:rsid w:val="00DA6CBB"/>
    <w:rPr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autoSpaceDE w:val="0"/>
      <w:autoSpaceDN w:val="0"/>
    </w:pPr>
    <w:rPr>
      <w:sz w:val="24"/>
      <w:szCs w:val="24"/>
      <w:lang w:val="en-US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outlineLvl w:val="0"/>
    </w:pPr>
    <w:rPr>
      <w:rFonts w:ascii="Lucida Sans" w:hAnsi="Lucida Sans"/>
      <w:sz w:val="16"/>
      <w:szCs w:val="16"/>
      <w:u w:val="single"/>
      <w:lang w:val="de-DE"/>
    </w:rPr>
  </w:style>
  <w:style w:type="paragraph" w:styleId="berschrift4">
    <w:name w:val="heading 4"/>
    <w:basedOn w:val="Standard"/>
    <w:next w:val="Standard"/>
    <w:link w:val="berschrift4Zchn"/>
    <w:qFormat/>
    <w:rsid w:val="00DE2A84"/>
    <w:pPr>
      <w:keepNext/>
      <w:autoSpaceDE/>
      <w:autoSpaceDN/>
      <w:outlineLvl w:val="3"/>
    </w:pPr>
    <w:rPr>
      <w:rFonts w:ascii="Bangle" w:hAnsi="Bangle"/>
      <w:b/>
      <w:bCs/>
      <w:i/>
      <w:iCs/>
      <w:szCs w:val="20"/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zeile1">
    <w:name w:val="Kopfzeile1"/>
    <w:pPr>
      <w:tabs>
        <w:tab w:val="center" w:pos="4320"/>
        <w:tab w:val="center" w:pos="8640"/>
      </w:tabs>
      <w:autoSpaceDE w:val="0"/>
      <w:autoSpaceDN w:val="0"/>
    </w:pPr>
    <w:rPr>
      <w:sz w:val="24"/>
      <w:szCs w:val="24"/>
      <w:lang w:val="en-US"/>
    </w:rPr>
  </w:style>
  <w:style w:type="paragraph" w:customStyle="1" w:styleId="Funotenzeichen1">
    <w:name w:val="Fußnotenzeichen1"/>
    <w:pPr>
      <w:autoSpaceDE w:val="0"/>
      <w:autoSpaceDN w:val="0"/>
    </w:pPr>
    <w:rPr>
      <w:sz w:val="16"/>
      <w:szCs w:val="16"/>
      <w:lang w:val="en-US"/>
    </w:rPr>
  </w:style>
  <w:style w:type="paragraph" w:customStyle="1" w:styleId="Funotentext1">
    <w:name w:val="Fußnotentext1"/>
    <w:pPr>
      <w:autoSpaceDE w:val="0"/>
      <w:autoSpaceDN w:val="0"/>
    </w:pPr>
    <w:rPr>
      <w:sz w:val="24"/>
      <w:szCs w:val="24"/>
      <w:lang w:val="en-US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pPr>
      <w:autoSpaceDE/>
      <w:autoSpaceDN/>
    </w:pPr>
    <w:rPr>
      <w:rFonts w:ascii="Courier New" w:hAnsi="Courier New"/>
      <w:sz w:val="20"/>
      <w:szCs w:val="20"/>
      <w:lang w:val="de-D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berschrift4Zchn">
    <w:name w:val="Überschrift 4 Zchn"/>
    <w:link w:val="berschrift4"/>
    <w:rsid w:val="00DE2A84"/>
    <w:rPr>
      <w:rFonts w:ascii="Bangle" w:hAnsi="Bangle"/>
      <w:b/>
      <w:bCs/>
      <w:i/>
      <w:iCs/>
      <w:sz w:val="24"/>
      <w:lang w:val="fr-FR"/>
    </w:rPr>
  </w:style>
  <w:style w:type="paragraph" w:customStyle="1" w:styleId="Text">
    <w:name w:val="Text"/>
    <w:rsid w:val="004D6E49"/>
    <w:rPr>
      <w:rFonts w:ascii="Helvetica" w:eastAsia="ヒラギノ角ゴ Pro W3" w:hAnsi="Helvetica"/>
      <w:color w:val="000000"/>
      <w:sz w:val="24"/>
    </w:rPr>
  </w:style>
  <w:style w:type="character" w:styleId="Funotenzeichen">
    <w:name w:val="footnote reference"/>
    <w:uiPriority w:val="99"/>
    <w:rsid w:val="001E70B5"/>
    <w:rPr>
      <w:sz w:val="16"/>
      <w:szCs w:val="16"/>
      <w:lang w:val="en-US"/>
    </w:rPr>
  </w:style>
  <w:style w:type="character" w:styleId="Hyperlink">
    <w:name w:val="Hyperlink"/>
    <w:uiPriority w:val="99"/>
    <w:unhideWhenUsed/>
    <w:rsid w:val="00304136"/>
    <w:rPr>
      <w:color w:val="0000FF"/>
      <w:u w:val="single"/>
    </w:rPr>
  </w:style>
  <w:style w:type="character" w:customStyle="1" w:styleId="Mention">
    <w:name w:val="Mention"/>
    <w:basedOn w:val="Absatz-Standardschriftart"/>
    <w:uiPriority w:val="99"/>
    <w:semiHidden/>
    <w:unhideWhenUsed/>
    <w:rsid w:val="00BE0500"/>
    <w:rPr>
      <w:color w:val="2B579A"/>
      <w:shd w:val="clear" w:color="auto" w:fill="E6E6E6"/>
    </w:rPr>
  </w:style>
  <w:style w:type="character" w:customStyle="1" w:styleId="KopfzeileZchn">
    <w:name w:val="Kopfzeile Zchn"/>
    <w:basedOn w:val="Absatz-Standardschriftart"/>
    <w:link w:val="Kopfzeile"/>
    <w:rsid w:val="00DA6CBB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8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gvheyden@web.de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ogvheyden@web.d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kumente\GW%20Fl&#252;ren\GWF%20Formulare\Briefbogen%20Vorstand\Briefformular%202009%20Schatzm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45747-5E60-4F89-8143-A7956D008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Briefformular 2009 Schatzm.dot</Template>
  <TotalTime>0</TotalTime>
  <Pages>1</Pages>
  <Words>187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Neujahr</vt:lpstr>
    </vt:vector>
  </TitlesOfParts>
  <Company>Unbekannte Organisation</Company>
  <LinksUpToDate>false</LinksUpToDate>
  <CharactersWithSpaces>1367</CharactersWithSpaces>
  <SharedDoc>false</SharedDoc>
  <HLinks>
    <vt:vector size="6" baseType="variant">
      <vt:variant>
        <vt:i4>2883599</vt:i4>
      </vt:variant>
      <vt:variant>
        <vt:i4>0</vt:i4>
      </vt:variant>
      <vt:variant>
        <vt:i4>0</vt:i4>
      </vt:variant>
      <vt:variant>
        <vt:i4>5</vt:i4>
      </vt:variant>
      <vt:variant>
        <vt:lpwstr>mailto:manfred.kammann@t-online.de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Neujahr</dc:title>
  <dc:creator>Kammann Manfred</dc:creator>
  <cp:lastModifiedBy>Wolfgang Hansen</cp:lastModifiedBy>
  <cp:revision>15</cp:revision>
  <cp:lastPrinted>2018-01-30T08:01:00Z</cp:lastPrinted>
  <dcterms:created xsi:type="dcterms:W3CDTF">2017-10-30T10:49:00Z</dcterms:created>
  <dcterms:modified xsi:type="dcterms:W3CDTF">2018-01-31T08:42:00Z</dcterms:modified>
</cp:coreProperties>
</file>